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tblLook w:val="04A0" w:firstRow="1" w:lastRow="0" w:firstColumn="1" w:lastColumn="0" w:noHBand="0" w:noVBand="1"/>
      </w:tblPr>
      <w:tblGrid>
        <w:gridCol w:w="9360"/>
      </w:tblGrid>
      <w:tr w:rsidR="001939DA" w:rsidTr="00995D60">
        <w:trPr>
          <w:trHeight w:val="10980"/>
          <w:jc w:val="center"/>
        </w:trPr>
        <w:tc>
          <w:tcPr>
            <w:tcW w:w="5000" w:type="pct"/>
          </w:tcPr>
          <w:p w:rsidR="001939DA" w:rsidRPr="001939DA" w:rsidRDefault="00A7534E" w:rsidP="00B45D99">
            <w:pPr>
              <w:pStyle w:val="NoSpacing"/>
              <w:jc w:val="both"/>
              <w:rPr>
                <w:rFonts w:ascii="Cambria" w:eastAsia="Times New Roman" w:hAnsi="Cambria" w:cs="Times New Roman"/>
                <w:caps/>
              </w:rPr>
            </w:pPr>
            <w:r>
              <w:rPr>
                <w:noProof/>
                <w:sz w:val="24"/>
                <w:szCs w:val="24"/>
                <w:lang w:eastAsia="en-US"/>
              </w:rPr>
              <mc:AlternateContent>
                <mc:Choice Requires="wps">
                  <w:drawing>
                    <wp:anchor distT="36576" distB="36576" distL="36576" distR="36576" simplePos="0" relativeHeight="251662336" behindDoc="0" locked="0" layoutInCell="1" allowOverlap="1">
                      <wp:simplePos x="0" y="0"/>
                      <wp:positionH relativeFrom="column">
                        <wp:posOffset>925195</wp:posOffset>
                      </wp:positionH>
                      <wp:positionV relativeFrom="paragraph">
                        <wp:posOffset>8794750</wp:posOffset>
                      </wp:positionV>
                      <wp:extent cx="1371600" cy="160020"/>
                      <wp:effectExtent l="1270" t="3810" r="0" b="0"/>
                      <wp:wrapNone/>
                      <wp:docPr id="4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60020"/>
                              </a:xfrm>
                              <a:prstGeom prst="rect">
                                <a:avLst/>
                              </a:prstGeom>
                              <a:solidFill>
                                <a:srgbClr val="3F3F3F"/>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1A6D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CE9FC" id="Rectangle 33" o:spid="_x0000_s1026" style="position:absolute;margin-left:72.85pt;margin-top:692.5pt;width:108pt;height:12.6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" fillcolor="#3f3f3f" stroked="f" insetpen="t">
                      <v:shadow color="#81a6d0"/>
                      <v:textbox inset="2.88pt,2.88pt,2.88pt,2.88pt"/>
                    </v:rect>
                  </w:pict>
                </mc:Fallback>
              </mc:AlternateContent>
            </w:r>
            <w:r>
              <w:rPr>
                <w:noProof/>
                <w:sz w:val="24"/>
                <w:szCs w:val="24"/>
                <w:lang w:eastAsia="en-US"/>
              </w:rPr>
              <mc:AlternateContent>
                <mc:Choice Requires="wps">
                  <w:drawing>
                    <wp:anchor distT="36576" distB="36576" distL="36576" distR="36576" simplePos="0" relativeHeight="251663360" behindDoc="0" locked="0" layoutInCell="1" allowOverlap="1">
                      <wp:simplePos x="0" y="0"/>
                      <wp:positionH relativeFrom="column">
                        <wp:posOffset>2296795</wp:posOffset>
                      </wp:positionH>
                      <wp:positionV relativeFrom="paragraph">
                        <wp:posOffset>8794750</wp:posOffset>
                      </wp:positionV>
                      <wp:extent cx="1371600" cy="160020"/>
                      <wp:effectExtent l="1270" t="3810" r="0" b="0"/>
                      <wp:wrapNone/>
                      <wp:docPr id="4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60020"/>
                              </a:xfrm>
                              <a:prstGeom prst="rect">
                                <a:avLst/>
                              </a:prstGeom>
                              <a:solidFill>
                                <a:srgbClr val="213C5C"/>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1A6D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E088A" id="Rectangle 34" o:spid="_x0000_s1026" style="position:absolute;margin-left:180.85pt;margin-top:692.5pt;width:108pt;height:12.6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" fillcolor="#213c5c" stroked="f" insetpen="t">
                      <v:shadow color="#81a6d0"/>
                      <v:textbox inset="2.88pt,2.88pt,2.88pt,2.88pt"/>
                    </v:rect>
                  </w:pict>
                </mc:Fallback>
              </mc:AlternateContent>
            </w:r>
            <w:r>
              <w:rPr>
                <w:noProof/>
                <w:sz w:val="24"/>
                <w:szCs w:val="24"/>
                <w:lang w:eastAsia="en-US"/>
              </w:rPr>
              <mc:AlternateContent>
                <mc:Choice Requires="wps">
                  <w:drawing>
                    <wp:anchor distT="36576" distB="36576" distL="36576" distR="36576" simplePos="0" relativeHeight="251664384" behindDoc="0" locked="0" layoutInCell="1" allowOverlap="1">
                      <wp:simplePos x="0" y="0"/>
                      <wp:positionH relativeFrom="column">
                        <wp:posOffset>3668395</wp:posOffset>
                      </wp:positionH>
                      <wp:positionV relativeFrom="paragraph">
                        <wp:posOffset>8794750</wp:posOffset>
                      </wp:positionV>
                      <wp:extent cx="1371600" cy="160020"/>
                      <wp:effectExtent l="1270" t="3810" r="0" b="0"/>
                      <wp:wrapNone/>
                      <wp:docPr id="4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60020"/>
                              </a:xfrm>
                              <a:prstGeom prst="rect">
                                <a:avLst/>
                              </a:prstGeom>
                              <a:solidFill>
                                <a:srgbClr val="81A6D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1A6D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A34DD" id="Rectangle 35" o:spid="_x0000_s1026" style="position:absolute;margin-left:288.85pt;margin-top:692.5pt;width:108pt;height:12.6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" fillcolor="#81a6d0" stroked="f" insetpen="t">
                      <v:shadow color="#81a6d0"/>
                      <v:textbox inset="2.88pt,2.88pt,2.88pt,2.88pt"/>
                    </v:rect>
                  </w:pict>
                </mc:Fallback>
              </mc:AlternateContent>
            </w:r>
            <w:r>
              <w:rPr>
                <w:noProof/>
                <w:sz w:val="24"/>
                <w:szCs w:val="24"/>
                <w:lang w:eastAsia="en-US"/>
              </w:rPr>
              <mc:AlternateContent>
                <mc:Choice Requires="wps">
                  <w:drawing>
                    <wp:anchor distT="36576" distB="36576" distL="36576" distR="36576" simplePos="0" relativeHeight="251665408" behindDoc="0" locked="0" layoutInCell="1" allowOverlap="1">
                      <wp:simplePos x="0" y="0"/>
                      <wp:positionH relativeFrom="column">
                        <wp:posOffset>5039995</wp:posOffset>
                      </wp:positionH>
                      <wp:positionV relativeFrom="paragraph">
                        <wp:posOffset>8794750</wp:posOffset>
                      </wp:positionV>
                      <wp:extent cx="1371600" cy="160020"/>
                      <wp:effectExtent l="1270" t="3810" r="0" b="0"/>
                      <wp:wrapNone/>
                      <wp:docPr id="4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60020"/>
                              </a:xfrm>
                              <a:prstGeom prst="rect">
                                <a:avLst/>
                              </a:prstGeom>
                              <a:solidFill>
                                <a:srgbClr val="8F9722"/>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1A6D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F8A14" id="Rectangle 36" o:spid="_x0000_s1026" style="position:absolute;margin-left:396.85pt;margin-top:692.5pt;width:108pt;height:12.6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" fillcolor="#8f9722" stroked="f" insetpen="t">
                      <v:shadow color="#81a6d0"/>
                      <v:textbox inset="2.88pt,2.88pt,2.88pt,2.88pt"/>
                    </v:rect>
                  </w:pict>
                </mc:Fallback>
              </mc:AlternateContent>
            </w:r>
            <w:r>
              <w:rPr>
                <w:noProof/>
                <w:sz w:val="24"/>
                <w:szCs w:val="24"/>
                <w:lang w:eastAsia="en-US"/>
              </w:rPr>
              <mc:AlternateContent>
                <mc:Choice Requires="wps">
                  <w:drawing>
                    <wp:anchor distT="36576" distB="36576" distL="36576" distR="36576" simplePos="0" relativeHeight="251666432" behindDoc="0" locked="0" layoutInCell="1" allowOverlap="1">
                      <wp:simplePos x="0" y="0"/>
                      <wp:positionH relativeFrom="column">
                        <wp:posOffset>1054100</wp:posOffset>
                      </wp:positionH>
                      <wp:positionV relativeFrom="paragraph">
                        <wp:posOffset>8787130</wp:posOffset>
                      </wp:positionV>
                      <wp:extent cx="1114425" cy="187960"/>
                      <wp:effectExtent l="0" t="0" r="3175" b="0"/>
                      <wp:wrapNone/>
                      <wp:docPr id="4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87960"/>
                              </a:xfrm>
                              <a:prstGeom prst="rect">
                                <a:avLst/>
                              </a:prstGeom>
                              <a:noFill/>
                              <a:ln>
                                <a:noFill/>
                              </a:ln>
                              <a:effectLst/>
                              <a:extLst>
                                <a:ext uri="{909E8E84-426E-40DD-AFC4-6F175D3DCCD1}">
                                  <a14:hiddenFill xmlns:a14="http://schemas.microsoft.com/office/drawing/2010/main">
                                    <a:solidFill>
                                      <a:srgbClr val="81A6D0"/>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5D60" w:rsidRPr="00995D60" w:rsidRDefault="00995D60" w:rsidP="00995D60">
                                  <w:pPr>
                                    <w:widowControl w:val="0"/>
                                    <w:spacing w:line="160" w:lineRule="exact"/>
                                    <w:jc w:val="center"/>
                                    <w:rPr>
                                      <w:rFonts w:ascii="Arial" w:hAnsi="Arial" w:cs="Arial"/>
                                      <w:color w:val="FFFFFF"/>
                                      <w:sz w:val="14"/>
                                      <w:szCs w:val="14"/>
                                    </w:rPr>
                                  </w:pPr>
                                  <w:r w:rsidRPr="00995D60">
                                    <w:rPr>
                                      <w:rFonts w:ascii="Arial" w:hAnsi="Arial" w:cs="Arial"/>
                                      <w:color w:val="FFFFFF"/>
                                      <w:spacing w:val="20"/>
                                      <w:sz w:val="14"/>
                                      <w:szCs w:val="14"/>
                                    </w:rPr>
                                    <w:t>Search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left:0;text-align:left;margin-left:83pt;margin-top:691.9pt;width:87.75pt;height:14.8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" filled="f" fillcolor="#81a6d0" stroked="f" insetpen="t">
                      <v:textbox inset="2.88pt,2.88pt,2.88pt,2.88pt">
                        <w:txbxContent>
                          <w:p w:rsidR="00995D60" w:rsidRPr="00995D60" w:rsidRDefault="00995D60" w:rsidP="00995D60">
                            <w:pPr>
                              <w:widowControl w:val="0"/>
                              <w:spacing w:line="160" w:lineRule="exact"/>
                              <w:jc w:val="center"/>
                              <w:rPr>
                                <w:rFonts w:ascii="Arial" w:hAnsi="Arial" w:cs="Arial"/>
                                <w:color w:val="FFFFFF"/>
                                <w:sz w:val="14"/>
                                <w:szCs w:val="14"/>
                              </w:rPr>
                            </w:pPr>
                            <w:r w:rsidRPr="00995D60">
                              <w:rPr>
                                <w:rFonts w:ascii="Arial" w:hAnsi="Arial" w:cs="Arial"/>
                                <w:color w:val="FFFFFF"/>
                                <w:spacing w:val="20"/>
                                <w:sz w:val="14"/>
                                <w:szCs w:val="14"/>
                              </w:rPr>
                              <w:t>Search</w:t>
                            </w:r>
                          </w:p>
                        </w:txbxContent>
                      </v:textbox>
                    </v:shape>
                  </w:pict>
                </mc:Fallback>
              </mc:AlternateContent>
            </w:r>
            <w:r>
              <w:rPr>
                <w:noProof/>
                <w:sz w:val="24"/>
                <w:szCs w:val="24"/>
                <w:lang w:eastAsia="en-US"/>
              </w:rPr>
              <mc:AlternateContent>
                <mc:Choice Requires="wps">
                  <w:drawing>
                    <wp:anchor distT="36576" distB="36576" distL="36576" distR="36576" simplePos="0" relativeHeight="251667456" behindDoc="0" locked="0" layoutInCell="1" allowOverlap="1">
                      <wp:simplePos x="0" y="0"/>
                      <wp:positionH relativeFrom="column">
                        <wp:posOffset>2249170</wp:posOffset>
                      </wp:positionH>
                      <wp:positionV relativeFrom="paragraph">
                        <wp:posOffset>8796655</wp:posOffset>
                      </wp:positionV>
                      <wp:extent cx="1476375" cy="187960"/>
                      <wp:effectExtent l="1270" t="0" r="0" b="0"/>
                      <wp:wrapNone/>
                      <wp:docPr id="4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87960"/>
                              </a:xfrm>
                              <a:prstGeom prst="rect">
                                <a:avLst/>
                              </a:prstGeom>
                              <a:noFill/>
                              <a:ln>
                                <a:noFill/>
                              </a:ln>
                              <a:effectLst/>
                              <a:extLst>
                                <a:ext uri="{909E8E84-426E-40DD-AFC4-6F175D3DCCD1}">
                                  <a14:hiddenFill xmlns:a14="http://schemas.microsoft.com/office/drawing/2010/main">
                                    <a:solidFill>
                                      <a:srgbClr val="81A6D0"/>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5D60" w:rsidRPr="00995D60" w:rsidRDefault="00995D60" w:rsidP="00995D60">
                                  <w:pPr>
                                    <w:widowControl w:val="0"/>
                                    <w:spacing w:line="160" w:lineRule="exact"/>
                                    <w:jc w:val="center"/>
                                    <w:rPr>
                                      <w:rFonts w:ascii="Arial" w:hAnsi="Arial" w:cs="Arial"/>
                                      <w:color w:val="FFFFFF"/>
                                      <w:sz w:val="14"/>
                                      <w:szCs w:val="14"/>
                                    </w:rPr>
                                  </w:pPr>
                                  <w:r w:rsidRPr="00995D60">
                                    <w:rPr>
                                      <w:rFonts w:ascii="Arial" w:hAnsi="Arial" w:cs="Arial"/>
                                      <w:color w:val="FFFFFF"/>
                                      <w:spacing w:val="20"/>
                                      <w:sz w:val="14"/>
                                      <w:szCs w:val="14"/>
                                    </w:rPr>
                                    <w:t>Report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7" type="#_x0000_t202" style="position:absolute;left:0;text-align:left;margin-left:177.1pt;margin-top:692.65pt;width:116.25pt;height:14.8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" filled="f" fillcolor="#81a6d0" stroked="f" insetpen="t">
                      <v:textbox inset="2.88pt,2.88pt,2.88pt,2.88pt">
                        <w:txbxContent>
                          <w:p w:rsidR="00995D60" w:rsidRPr="00995D60" w:rsidRDefault="00995D60" w:rsidP="00995D60">
                            <w:pPr>
                              <w:widowControl w:val="0"/>
                              <w:spacing w:line="160" w:lineRule="exact"/>
                              <w:jc w:val="center"/>
                              <w:rPr>
                                <w:rFonts w:ascii="Arial" w:hAnsi="Arial" w:cs="Arial"/>
                                <w:color w:val="FFFFFF"/>
                                <w:sz w:val="14"/>
                                <w:szCs w:val="14"/>
                              </w:rPr>
                            </w:pPr>
                            <w:r w:rsidRPr="00995D60">
                              <w:rPr>
                                <w:rFonts w:ascii="Arial" w:hAnsi="Arial" w:cs="Arial"/>
                                <w:color w:val="FFFFFF"/>
                                <w:spacing w:val="20"/>
                                <w:sz w:val="14"/>
                                <w:szCs w:val="14"/>
                              </w:rPr>
                              <w:t>Report</w:t>
                            </w:r>
                          </w:p>
                        </w:txbxContent>
                      </v:textbox>
                    </v:shape>
                  </w:pict>
                </mc:Fallback>
              </mc:AlternateContent>
            </w:r>
            <w:r>
              <w:rPr>
                <w:noProof/>
                <w:sz w:val="24"/>
                <w:szCs w:val="24"/>
                <w:lang w:eastAsia="en-US"/>
              </w:rPr>
              <mc:AlternateContent>
                <mc:Choice Requires="wps">
                  <w:drawing>
                    <wp:anchor distT="36576" distB="36576" distL="36576" distR="36576" simplePos="0" relativeHeight="251668480" behindDoc="0" locked="0" layoutInCell="1" allowOverlap="1">
                      <wp:simplePos x="0" y="0"/>
                      <wp:positionH relativeFrom="column">
                        <wp:posOffset>3730625</wp:posOffset>
                      </wp:positionH>
                      <wp:positionV relativeFrom="paragraph">
                        <wp:posOffset>8796655</wp:posOffset>
                      </wp:positionV>
                      <wp:extent cx="1257300" cy="187960"/>
                      <wp:effectExtent l="0" t="0" r="3175" b="0"/>
                      <wp:wrapNone/>
                      <wp:docPr id="4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87960"/>
                              </a:xfrm>
                              <a:prstGeom prst="rect">
                                <a:avLst/>
                              </a:prstGeom>
                              <a:noFill/>
                              <a:ln>
                                <a:noFill/>
                              </a:ln>
                              <a:effectLst/>
                              <a:extLst>
                                <a:ext uri="{909E8E84-426E-40DD-AFC4-6F175D3DCCD1}">
                                  <a14:hiddenFill xmlns:a14="http://schemas.microsoft.com/office/drawing/2010/main">
                                    <a:solidFill>
                                      <a:srgbClr val="81A6D0"/>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5D60" w:rsidRPr="00995D60" w:rsidRDefault="00995D60" w:rsidP="00995D60">
                                  <w:pPr>
                                    <w:widowControl w:val="0"/>
                                    <w:spacing w:line="160" w:lineRule="exact"/>
                                    <w:jc w:val="center"/>
                                    <w:rPr>
                                      <w:rFonts w:ascii="Arial" w:hAnsi="Arial" w:cs="Arial"/>
                                      <w:color w:val="FFFFFF"/>
                                      <w:sz w:val="14"/>
                                      <w:szCs w:val="14"/>
                                    </w:rPr>
                                  </w:pPr>
                                  <w:r w:rsidRPr="00995D60">
                                    <w:rPr>
                                      <w:rFonts w:ascii="Arial" w:hAnsi="Arial" w:cs="Arial"/>
                                      <w:color w:val="FFFFFF"/>
                                      <w:spacing w:val="20"/>
                                      <w:sz w:val="14"/>
                                      <w:szCs w:val="14"/>
                                    </w:rPr>
                                    <w:t>Manage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8" type="#_x0000_t202" style="position:absolute;left:0;text-align:left;margin-left:293.75pt;margin-top:692.65pt;width:99pt;height:14.8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" filled="f" fillcolor="#81a6d0" stroked="f" insetpen="t">
                      <v:textbox inset="2.88pt,2.88pt,2.88pt,2.88pt">
                        <w:txbxContent>
                          <w:p w:rsidR="00995D60" w:rsidRPr="00995D60" w:rsidRDefault="00995D60" w:rsidP="00995D60">
                            <w:pPr>
                              <w:widowControl w:val="0"/>
                              <w:spacing w:line="160" w:lineRule="exact"/>
                              <w:jc w:val="center"/>
                              <w:rPr>
                                <w:rFonts w:ascii="Arial" w:hAnsi="Arial" w:cs="Arial"/>
                                <w:color w:val="FFFFFF"/>
                                <w:sz w:val="14"/>
                                <w:szCs w:val="14"/>
                              </w:rPr>
                            </w:pPr>
                            <w:r w:rsidRPr="00995D60">
                              <w:rPr>
                                <w:rFonts w:ascii="Arial" w:hAnsi="Arial" w:cs="Arial"/>
                                <w:color w:val="FFFFFF"/>
                                <w:spacing w:val="20"/>
                                <w:sz w:val="14"/>
                                <w:szCs w:val="14"/>
                              </w:rPr>
                              <w:t>Manage</w:t>
                            </w:r>
                          </w:p>
                        </w:txbxContent>
                      </v:textbox>
                    </v:shape>
                  </w:pict>
                </mc:Fallback>
              </mc:AlternateContent>
            </w:r>
            <w:r>
              <w:rPr>
                <w:noProof/>
                <w:sz w:val="24"/>
                <w:szCs w:val="24"/>
                <w:lang w:eastAsia="en-US"/>
              </w:rPr>
              <mc:AlternateContent>
                <mc:Choice Requires="wps">
                  <w:drawing>
                    <wp:anchor distT="36576" distB="36576" distL="36576" distR="36576" simplePos="0" relativeHeight="251669504" behindDoc="0" locked="0" layoutInCell="1" allowOverlap="1">
                      <wp:simplePos x="0" y="0"/>
                      <wp:positionH relativeFrom="column">
                        <wp:posOffset>5197475</wp:posOffset>
                      </wp:positionH>
                      <wp:positionV relativeFrom="paragraph">
                        <wp:posOffset>8796655</wp:posOffset>
                      </wp:positionV>
                      <wp:extent cx="1057275" cy="187960"/>
                      <wp:effectExtent l="0" t="0" r="3175"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87960"/>
                              </a:xfrm>
                              <a:prstGeom prst="rect">
                                <a:avLst/>
                              </a:prstGeom>
                              <a:noFill/>
                              <a:ln>
                                <a:noFill/>
                              </a:ln>
                              <a:effectLst/>
                              <a:extLst>
                                <a:ext uri="{909E8E84-426E-40DD-AFC4-6F175D3DCCD1}">
                                  <a14:hiddenFill xmlns:a14="http://schemas.microsoft.com/office/drawing/2010/main">
                                    <a:solidFill>
                                      <a:srgbClr val="81A6D0"/>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5D60" w:rsidRPr="00995D60" w:rsidRDefault="00995D60" w:rsidP="00995D60">
                                  <w:pPr>
                                    <w:widowControl w:val="0"/>
                                    <w:spacing w:line="160" w:lineRule="exact"/>
                                    <w:jc w:val="center"/>
                                    <w:rPr>
                                      <w:rFonts w:ascii="Arial" w:hAnsi="Arial" w:cs="Arial"/>
                                      <w:color w:val="FFFFFF"/>
                                      <w:sz w:val="14"/>
                                      <w:szCs w:val="14"/>
                                    </w:rPr>
                                  </w:pPr>
                                  <w:r w:rsidRPr="00995D60">
                                    <w:rPr>
                                      <w:rFonts w:ascii="Arial" w:hAnsi="Arial" w:cs="Arial"/>
                                      <w:color w:val="FFFFFF"/>
                                      <w:spacing w:val="20"/>
                                      <w:sz w:val="14"/>
                                      <w:szCs w:val="14"/>
                                    </w:rPr>
                                    <w:t>Archive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9" type="#_x0000_t202" style="position:absolute;left:0;text-align:left;margin-left:409.25pt;margin-top:692.65pt;width:83.25pt;height:14.8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" filled="f" fillcolor="#81a6d0" stroked="f" insetpen="t">
                      <v:textbox inset="2.88pt,2.88pt,2.88pt,2.88pt">
                        <w:txbxContent>
                          <w:p w:rsidR="00995D60" w:rsidRPr="00995D60" w:rsidRDefault="00995D60" w:rsidP="00995D60">
                            <w:pPr>
                              <w:widowControl w:val="0"/>
                              <w:spacing w:line="160" w:lineRule="exact"/>
                              <w:jc w:val="center"/>
                              <w:rPr>
                                <w:rFonts w:ascii="Arial" w:hAnsi="Arial" w:cs="Arial"/>
                                <w:color w:val="FFFFFF"/>
                                <w:sz w:val="14"/>
                                <w:szCs w:val="14"/>
                              </w:rPr>
                            </w:pPr>
                            <w:r w:rsidRPr="00995D60">
                              <w:rPr>
                                <w:rFonts w:ascii="Arial" w:hAnsi="Arial" w:cs="Arial"/>
                                <w:color w:val="FFFFFF"/>
                                <w:spacing w:val="20"/>
                                <w:sz w:val="14"/>
                                <w:szCs w:val="14"/>
                              </w:rPr>
                              <w:t>Archive</w:t>
                            </w:r>
                          </w:p>
                        </w:txbxContent>
                      </v:textbox>
                    </v:shape>
                  </w:pict>
                </mc:Fallback>
              </mc:AlternateContent>
            </w:r>
            <w:r>
              <w:rPr>
                <w:noProof/>
                <w:sz w:val="24"/>
                <w:szCs w:val="24"/>
                <w:lang w:eastAsia="en-US"/>
              </w:rPr>
              <mc:AlternateContent>
                <mc:Choice Requires="wps">
                  <w:drawing>
                    <wp:anchor distT="36576" distB="36576" distL="36576" distR="36576" simplePos="0" relativeHeight="251670528" behindDoc="0" locked="0" layoutInCell="1" allowOverlap="1">
                      <wp:simplePos x="0" y="0"/>
                      <wp:positionH relativeFrom="column">
                        <wp:posOffset>6411595</wp:posOffset>
                      </wp:positionH>
                      <wp:positionV relativeFrom="paragraph">
                        <wp:posOffset>8794750</wp:posOffset>
                      </wp:positionV>
                      <wp:extent cx="1371600" cy="160020"/>
                      <wp:effectExtent l="1270" t="3810" r="0" b="0"/>
                      <wp:wrapNone/>
                      <wp:docPr id="3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60020"/>
                              </a:xfrm>
                              <a:prstGeom prst="rect">
                                <a:avLst/>
                              </a:prstGeom>
                              <a:solidFill>
                                <a:srgbClr val="BC851E"/>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1A6D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AFE17" id="Rectangle 41" o:spid="_x0000_s1026" style="position:absolute;margin-left:504.85pt;margin-top:692.5pt;width:108pt;height:12.6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" fillcolor="#bc851e" stroked="f" insetpen="t">
                      <v:shadow color="#81a6d0"/>
                      <v:textbox inset="2.88pt,2.88pt,2.88pt,2.88pt"/>
                    </v:rect>
                  </w:pict>
                </mc:Fallback>
              </mc:AlternateContent>
            </w:r>
            <w:r>
              <w:rPr>
                <w:noProof/>
                <w:sz w:val="24"/>
                <w:szCs w:val="24"/>
                <w:lang w:eastAsia="en-US"/>
              </w:rPr>
              <mc:AlternateContent>
                <mc:Choice Requires="wps">
                  <w:drawing>
                    <wp:anchor distT="36576" distB="36576" distL="36576" distR="36576" simplePos="0" relativeHeight="251671552" behindDoc="0" locked="0" layoutInCell="1" allowOverlap="1">
                      <wp:simplePos x="0" y="0"/>
                      <wp:positionH relativeFrom="column">
                        <wp:posOffset>6453505</wp:posOffset>
                      </wp:positionH>
                      <wp:positionV relativeFrom="paragraph">
                        <wp:posOffset>8796020</wp:posOffset>
                      </wp:positionV>
                      <wp:extent cx="1230630" cy="187960"/>
                      <wp:effectExtent l="0" t="0" r="2540" b="0"/>
                      <wp:wrapNone/>
                      <wp:docPr id="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187960"/>
                              </a:xfrm>
                              <a:prstGeom prst="rect">
                                <a:avLst/>
                              </a:prstGeom>
                              <a:noFill/>
                              <a:ln>
                                <a:noFill/>
                              </a:ln>
                              <a:effectLst/>
                              <a:extLst>
                                <a:ext uri="{909E8E84-426E-40DD-AFC4-6F175D3DCCD1}">
                                  <a14:hiddenFill xmlns:a14="http://schemas.microsoft.com/office/drawing/2010/main">
                                    <a:solidFill>
                                      <a:srgbClr val="81A6D0"/>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5D60" w:rsidRPr="00995D60" w:rsidRDefault="00995D60" w:rsidP="00995D60">
                                  <w:pPr>
                                    <w:widowControl w:val="0"/>
                                    <w:spacing w:line="160" w:lineRule="exact"/>
                                    <w:jc w:val="center"/>
                                    <w:rPr>
                                      <w:rFonts w:ascii="Arial" w:hAnsi="Arial" w:cs="Arial"/>
                                      <w:color w:val="FFFFFF"/>
                                      <w:sz w:val="14"/>
                                      <w:szCs w:val="14"/>
                                    </w:rPr>
                                  </w:pPr>
                                  <w:r w:rsidRPr="00995D60">
                                    <w:rPr>
                                      <w:rFonts w:ascii="Arial" w:hAnsi="Arial" w:cs="Arial"/>
                                      <w:color w:val="FFFFFF"/>
                                      <w:spacing w:val="20"/>
                                      <w:sz w:val="14"/>
                                      <w:szCs w:val="14"/>
                                    </w:rPr>
                                    <w:t>Govern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0" type="#_x0000_t202" style="position:absolute;left:0;text-align:left;margin-left:508.15pt;margin-top:692.6pt;width:96.9pt;height:14.8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" filled="f" fillcolor="#81a6d0" stroked="f" insetpen="t">
                      <v:textbox inset="2.88pt,2.88pt,2.88pt,2.88pt">
                        <w:txbxContent>
                          <w:p w:rsidR="00995D60" w:rsidRPr="00995D60" w:rsidRDefault="00995D60" w:rsidP="00995D60">
                            <w:pPr>
                              <w:widowControl w:val="0"/>
                              <w:spacing w:line="160" w:lineRule="exact"/>
                              <w:jc w:val="center"/>
                              <w:rPr>
                                <w:rFonts w:ascii="Arial" w:hAnsi="Arial" w:cs="Arial"/>
                                <w:color w:val="FFFFFF"/>
                                <w:sz w:val="14"/>
                                <w:szCs w:val="14"/>
                              </w:rPr>
                            </w:pPr>
                            <w:r w:rsidRPr="00995D60">
                              <w:rPr>
                                <w:rFonts w:ascii="Arial" w:hAnsi="Arial" w:cs="Arial"/>
                                <w:color w:val="FFFFFF"/>
                                <w:spacing w:val="20"/>
                                <w:sz w:val="14"/>
                                <w:szCs w:val="14"/>
                              </w:rPr>
                              <w:t>Govern</w:t>
                            </w:r>
                          </w:p>
                        </w:txbxContent>
                      </v:textbox>
                    </v:shape>
                  </w:pict>
                </mc:Fallback>
              </mc:AlternateContent>
            </w:r>
            <w:r>
              <w:rPr>
                <w:noProof/>
                <w:sz w:val="24"/>
                <w:szCs w:val="24"/>
                <w:lang w:eastAsia="en-US"/>
              </w:rPr>
              <mc:AlternateContent>
                <mc:Choice Requires="wps">
                  <w:drawing>
                    <wp:anchor distT="0" distB="0" distL="114300" distR="114300" simplePos="0" relativeHeight="251658240" behindDoc="0" locked="0" layoutInCell="1" allowOverlap="1">
                      <wp:simplePos x="0" y="0"/>
                      <wp:positionH relativeFrom="column">
                        <wp:posOffset>3126105</wp:posOffset>
                      </wp:positionH>
                      <wp:positionV relativeFrom="paragraph">
                        <wp:posOffset>2885440</wp:posOffset>
                      </wp:positionV>
                      <wp:extent cx="3419475" cy="1998980"/>
                      <wp:effectExtent l="1905" t="0" r="0" b="1270"/>
                      <wp:wrapNone/>
                      <wp:docPr id="3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998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7A57" w:rsidRPr="008F38E9" w:rsidRDefault="00237A57">
                                  <w:pPr>
                                    <w:rPr>
                                      <w:rFonts w:ascii="Cambria" w:hAnsi="Cambria"/>
                                      <w:color w:val="0F243E"/>
                                      <w:sz w:val="66"/>
                                      <w:szCs w:val="66"/>
                                    </w:rPr>
                                  </w:pPr>
                                  <w:r w:rsidRPr="008F38E9">
                                    <w:rPr>
                                      <w:rFonts w:ascii="Cambria" w:hAnsi="Cambria"/>
                                      <w:color w:val="0F243E"/>
                                      <w:sz w:val="66"/>
                                      <w:szCs w:val="66"/>
                                    </w:rPr>
                                    <w:t xml:space="preserve">Title of Presentation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1" type="#_x0000_t202" style="position:absolute;left:0;text-align:left;margin-left:246.15pt;margin-top:227.2pt;width:269.25pt;height:15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975iAIAABk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" stroked="f">
                      <v:textbox>
                        <w:txbxContent>
                          <w:p w:rsidR="00237A57" w:rsidRPr="008F38E9" w:rsidRDefault="00237A57">
                            <w:pPr>
                              <w:rPr>
                                <w:rFonts w:ascii="Cambria" w:hAnsi="Cambria"/>
                                <w:color w:val="0F243E"/>
                                <w:sz w:val="66"/>
                                <w:szCs w:val="66"/>
                              </w:rPr>
                            </w:pPr>
                            <w:r w:rsidRPr="008F38E9">
                              <w:rPr>
                                <w:rFonts w:ascii="Cambria" w:hAnsi="Cambria"/>
                                <w:color w:val="0F243E"/>
                                <w:sz w:val="66"/>
                                <w:szCs w:val="66"/>
                              </w:rPr>
                              <w:t xml:space="preserve">Title of Presentation </w:t>
                            </w:r>
                          </w:p>
                        </w:txbxContent>
                      </v:textbox>
                    </v:shape>
                  </w:pict>
                </mc:Fallback>
              </mc:AlternateContent>
            </w:r>
            <w:r>
              <w:rPr>
                <w:noProof/>
                <w:sz w:val="24"/>
                <w:szCs w:val="24"/>
                <w:lang w:eastAsia="en-US"/>
              </w:rPr>
              <w:drawing>
                <wp:anchor distT="36576" distB="36576" distL="36576" distR="36576" simplePos="0" relativeHeight="251660288" behindDoc="0" locked="0" layoutInCell="1" allowOverlap="1">
                  <wp:simplePos x="0" y="0"/>
                  <wp:positionH relativeFrom="column">
                    <wp:posOffset>-36195</wp:posOffset>
                  </wp:positionH>
                  <wp:positionV relativeFrom="paragraph">
                    <wp:posOffset>1304290</wp:posOffset>
                  </wp:positionV>
                  <wp:extent cx="6896100" cy="1350645"/>
                  <wp:effectExtent l="0" t="0" r="0" b="1905"/>
                  <wp:wrapNone/>
                  <wp:docPr id="36" name="Picture 32" descr="ie website imag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e website image 2015"/>
                          <pic:cNvPicPr>
                            <a:picLocks noChangeAspect="1" noChangeArrowheads="1"/>
                          </pic:cNvPicPr>
                        </pic:nvPicPr>
                        <pic:blipFill>
                          <a:blip r:embed="rId8">
                            <a:extLst>
                              <a:ext uri="{28A0092B-C50C-407E-A947-70E740481C1C}">
                                <a14:useLocalDpi xmlns:a14="http://schemas.microsoft.com/office/drawing/2010/main" val="0"/>
                              </a:ext>
                            </a:extLst>
                          </a:blip>
                          <a:srcRect t="12563" r="12517" b="30959"/>
                          <a:stretch>
                            <a:fillRect/>
                          </a:stretch>
                        </pic:blipFill>
                        <pic:spPr bwMode="auto">
                          <a:xfrm>
                            <a:off x="0" y="0"/>
                            <a:ext cx="6896100"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en-US"/>
              </w:rPr>
              <w:drawing>
                <wp:anchor distT="36576" distB="36576" distL="36576" distR="36576" simplePos="0" relativeHeight="251656192" behindDoc="0" locked="0" layoutInCell="1" allowOverlap="1">
                  <wp:simplePos x="0" y="0"/>
                  <wp:positionH relativeFrom="column">
                    <wp:posOffset>9028430</wp:posOffset>
                  </wp:positionH>
                  <wp:positionV relativeFrom="paragraph">
                    <wp:posOffset>2764155</wp:posOffset>
                  </wp:positionV>
                  <wp:extent cx="2827020" cy="2449830"/>
                  <wp:effectExtent l="0" t="0" r="0" b="7620"/>
                  <wp:wrapNone/>
                  <wp:docPr id="35" name="Picture 16" descr="TC9980101-IM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C9980101-IMG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7020" cy="24498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eastAsia="en-US"/>
              </w:rPr>
              <mc:AlternateContent>
                <mc:Choice Requires="wpg">
                  <w:drawing>
                    <wp:anchor distT="0" distB="0" distL="114300" distR="114300" simplePos="0" relativeHeight="251657216" behindDoc="0" locked="0" layoutInCell="1" allowOverlap="1">
                      <wp:simplePos x="0" y="0"/>
                      <wp:positionH relativeFrom="column">
                        <wp:posOffset>8590280</wp:posOffset>
                      </wp:positionH>
                      <wp:positionV relativeFrom="paragraph">
                        <wp:posOffset>1323975</wp:posOffset>
                      </wp:positionV>
                      <wp:extent cx="4972685" cy="5848985"/>
                      <wp:effectExtent l="8255" t="635" r="635" b="8255"/>
                      <wp:wrapNone/>
                      <wp:docPr id="2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685" cy="5848985"/>
                                <a:chOff x="1110200" y="1064800"/>
                                <a:chExt cx="49725" cy="58490"/>
                              </a:xfrm>
                            </wpg:grpSpPr>
                            <wps:wsp>
                              <wps:cNvPr id="24" name="Freeform 18"/>
                              <wps:cNvSpPr>
                                <a:spLocks/>
                              </wps:cNvSpPr>
                              <wps:spPr bwMode="auto">
                                <a:xfrm>
                                  <a:off x="1126743" y="1107513"/>
                                  <a:ext cx="11858" cy="10295"/>
                                </a:xfrm>
                                <a:custGeom>
                                  <a:avLst/>
                                  <a:gdLst>
                                    <a:gd name="T0" fmla="*/ 889314 w 1185752"/>
                                    <a:gd name="T1" fmla="*/ 0 h 1029564"/>
                                    <a:gd name="T2" fmla="*/ 296438 w 1185752"/>
                                    <a:gd name="T3" fmla="*/ 0 h 1029564"/>
                                    <a:gd name="T4" fmla="*/ 0 w 1185752"/>
                                    <a:gd name="T5" fmla="*/ 513188 h 1029564"/>
                                    <a:gd name="T6" fmla="*/ 296438 w 1185752"/>
                                    <a:gd name="T7" fmla="*/ 1029564 h 1029564"/>
                                    <a:gd name="T8" fmla="*/ 889314 w 1185752"/>
                                    <a:gd name="T9" fmla="*/ 1029564 h 1029564"/>
                                    <a:gd name="T10" fmla="*/ 1185752 w 1185752"/>
                                    <a:gd name="T11" fmla="*/ 513188 h 1029564"/>
                                    <a:gd name="T12" fmla="*/ 889314 w 1185752"/>
                                    <a:gd name="T13" fmla="*/ 0 h 1029564"/>
                                  </a:gdLst>
                                  <a:ahLst/>
                                  <a:cxnLst>
                                    <a:cxn ang="0">
                                      <a:pos x="T0" y="T1"/>
                                    </a:cxn>
                                    <a:cxn ang="0">
                                      <a:pos x="T2" y="T3"/>
                                    </a:cxn>
                                    <a:cxn ang="0">
                                      <a:pos x="T4" y="T5"/>
                                    </a:cxn>
                                    <a:cxn ang="0">
                                      <a:pos x="T6" y="T7"/>
                                    </a:cxn>
                                    <a:cxn ang="0">
                                      <a:pos x="T8" y="T9"/>
                                    </a:cxn>
                                    <a:cxn ang="0">
                                      <a:pos x="T10" y="T11"/>
                                    </a:cxn>
                                    <a:cxn ang="0">
                                      <a:pos x="T12" y="T13"/>
                                    </a:cxn>
                                  </a:cxnLst>
                                  <a:rect l="0" t="0" r="r" b="b"/>
                                  <a:pathLst>
                                    <a:path w="1185752" h="1029564">
                                      <a:moveTo>
                                        <a:pt x="889314" y="0"/>
                                      </a:moveTo>
                                      <a:lnTo>
                                        <a:pt x="296438" y="0"/>
                                      </a:lnTo>
                                      <a:lnTo>
                                        <a:pt x="0" y="513188"/>
                                      </a:lnTo>
                                      <a:lnTo>
                                        <a:pt x="296438" y="1029564"/>
                                      </a:lnTo>
                                      <a:lnTo>
                                        <a:pt x="889314" y="1029564"/>
                                      </a:lnTo>
                                      <a:lnTo>
                                        <a:pt x="1185752" y="513188"/>
                                      </a:lnTo>
                                      <a:lnTo>
                                        <a:pt x="889314" y="0"/>
                                      </a:lnTo>
                                    </a:path>
                                  </a:pathLst>
                                </a:custGeom>
                                <a:solidFill>
                                  <a:srgbClr val="BEC82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reeform 19"/>
                              <wps:cNvSpPr>
                                <a:spLocks noEditPoints="1"/>
                              </wps:cNvSpPr>
                              <wps:spPr bwMode="auto">
                                <a:xfrm>
                                  <a:off x="1110200" y="1097472"/>
                                  <a:ext cx="9403" cy="8160"/>
                                </a:xfrm>
                                <a:custGeom>
                                  <a:avLst/>
                                  <a:gdLst>
                                    <a:gd name="T0" fmla="*/ 315563 w 940314"/>
                                    <a:gd name="T1" fmla="*/ 675751 h 816001"/>
                                    <a:gd name="T2" fmla="*/ 162563 w 940314"/>
                                    <a:gd name="T3" fmla="*/ 408000 h 816001"/>
                                    <a:gd name="T4" fmla="*/ 315563 w 940314"/>
                                    <a:gd name="T5" fmla="*/ 143438 h 816001"/>
                                    <a:gd name="T6" fmla="*/ 624751 w 940314"/>
                                    <a:gd name="T7" fmla="*/ 143438 h 816001"/>
                                    <a:gd name="T8" fmla="*/ 777751 w 940314"/>
                                    <a:gd name="T9" fmla="*/ 408000 h 816001"/>
                                    <a:gd name="T10" fmla="*/ 624751 w 940314"/>
                                    <a:gd name="T11" fmla="*/ 675751 h 816001"/>
                                    <a:gd name="T12" fmla="*/ 315563 w 940314"/>
                                    <a:gd name="T13" fmla="*/ 675751 h 816001"/>
                                    <a:gd name="T14" fmla="*/ 704439 w 940314"/>
                                    <a:gd name="T15" fmla="*/ 0 h 816001"/>
                                    <a:gd name="T16" fmla="*/ 235875 w 940314"/>
                                    <a:gd name="T17" fmla="*/ 0 h 816001"/>
                                    <a:gd name="T18" fmla="*/ 0 w 940314"/>
                                    <a:gd name="T19" fmla="*/ 408000 h 816001"/>
                                    <a:gd name="T20" fmla="*/ 235875 w 940314"/>
                                    <a:gd name="T21" fmla="*/ 816001 h 816001"/>
                                    <a:gd name="T22" fmla="*/ 704439 w 940314"/>
                                    <a:gd name="T23" fmla="*/ 816001 h 816001"/>
                                    <a:gd name="T24" fmla="*/ 940314 w 940314"/>
                                    <a:gd name="T25" fmla="*/ 408000 h 816001"/>
                                    <a:gd name="T26" fmla="*/ 704439 w 940314"/>
                                    <a:gd name="T27" fmla="*/ 0 h 8160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40314" h="816001">
                                      <a:moveTo>
                                        <a:pt x="315563" y="675751"/>
                                      </a:moveTo>
                                      <a:lnTo>
                                        <a:pt x="162563" y="408000"/>
                                      </a:lnTo>
                                      <a:lnTo>
                                        <a:pt x="315563" y="143438"/>
                                      </a:lnTo>
                                      <a:lnTo>
                                        <a:pt x="624751" y="143438"/>
                                      </a:lnTo>
                                      <a:lnTo>
                                        <a:pt x="777751" y="408000"/>
                                      </a:lnTo>
                                      <a:lnTo>
                                        <a:pt x="624751" y="675751"/>
                                      </a:lnTo>
                                      <a:lnTo>
                                        <a:pt x="315563" y="675751"/>
                                      </a:lnTo>
                                      <a:moveTo>
                                        <a:pt x="704439" y="0"/>
                                      </a:moveTo>
                                      <a:lnTo>
                                        <a:pt x="235875" y="0"/>
                                      </a:lnTo>
                                      <a:lnTo>
                                        <a:pt x="0" y="408000"/>
                                      </a:lnTo>
                                      <a:lnTo>
                                        <a:pt x="235875" y="816001"/>
                                      </a:lnTo>
                                      <a:lnTo>
                                        <a:pt x="704439" y="816001"/>
                                      </a:lnTo>
                                      <a:lnTo>
                                        <a:pt x="940314" y="408000"/>
                                      </a:lnTo>
                                      <a:lnTo>
                                        <a:pt x="704439" y="0"/>
                                      </a:lnTo>
                                    </a:path>
                                  </a:pathLst>
                                </a:custGeom>
                                <a:solidFill>
                                  <a:srgbClr val="213C5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6" name="Freeform 20"/>
                              <wps:cNvSpPr>
                                <a:spLocks noEditPoints="1"/>
                              </wps:cNvSpPr>
                              <wps:spPr bwMode="auto">
                                <a:xfrm>
                                  <a:off x="1129389" y="1069932"/>
                                  <a:ext cx="6662" cy="5769"/>
                                </a:xfrm>
                                <a:custGeom>
                                  <a:avLst/>
                                  <a:gdLst>
                                    <a:gd name="T0" fmla="*/ 500439 w 666189"/>
                                    <a:gd name="T1" fmla="*/ 0 h 576938"/>
                                    <a:gd name="T2" fmla="*/ 165751 w 666189"/>
                                    <a:gd name="T3" fmla="*/ 0 h 576938"/>
                                    <a:gd name="T4" fmla="*/ 0 w 666189"/>
                                    <a:gd name="T5" fmla="*/ 290063 h 576938"/>
                                    <a:gd name="T6" fmla="*/ 165751 w 666189"/>
                                    <a:gd name="T7" fmla="*/ 576938 h 576938"/>
                                    <a:gd name="T8" fmla="*/ 500439 w 666189"/>
                                    <a:gd name="T9" fmla="*/ 576938 h 576938"/>
                                    <a:gd name="T10" fmla="*/ 666189 w 666189"/>
                                    <a:gd name="T11" fmla="*/ 290063 h 576938"/>
                                    <a:gd name="T12" fmla="*/ 500439 w 666189"/>
                                    <a:gd name="T13" fmla="*/ 0 h 576938"/>
                                    <a:gd name="T14" fmla="*/ 443064 w 666189"/>
                                    <a:gd name="T15" fmla="*/ 478126 h 576938"/>
                                    <a:gd name="T16" fmla="*/ 223126 w 666189"/>
                                    <a:gd name="T17" fmla="*/ 478126 h 576938"/>
                                    <a:gd name="T18" fmla="*/ 114750 w 666189"/>
                                    <a:gd name="T19" fmla="*/ 290063 h 576938"/>
                                    <a:gd name="T20" fmla="*/ 223126 w 666189"/>
                                    <a:gd name="T21" fmla="*/ 98813 h 576938"/>
                                    <a:gd name="T22" fmla="*/ 443064 w 666189"/>
                                    <a:gd name="T23" fmla="*/ 98813 h 576938"/>
                                    <a:gd name="T24" fmla="*/ 551439 w 666189"/>
                                    <a:gd name="T25" fmla="*/ 290063 h 576938"/>
                                    <a:gd name="T26" fmla="*/ 443064 w 666189"/>
                                    <a:gd name="T27" fmla="*/ 478126 h 5769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66189" h="576938">
                                      <a:moveTo>
                                        <a:pt x="500439" y="0"/>
                                      </a:moveTo>
                                      <a:lnTo>
                                        <a:pt x="165751" y="0"/>
                                      </a:lnTo>
                                      <a:lnTo>
                                        <a:pt x="0" y="290063"/>
                                      </a:lnTo>
                                      <a:lnTo>
                                        <a:pt x="165751" y="576938"/>
                                      </a:lnTo>
                                      <a:lnTo>
                                        <a:pt x="500439" y="576938"/>
                                      </a:lnTo>
                                      <a:lnTo>
                                        <a:pt x="666189" y="290063"/>
                                      </a:lnTo>
                                      <a:lnTo>
                                        <a:pt x="500439" y="0"/>
                                      </a:lnTo>
                                      <a:close/>
                                      <a:moveTo>
                                        <a:pt x="443064" y="478126"/>
                                      </a:moveTo>
                                      <a:lnTo>
                                        <a:pt x="223126" y="478126"/>
                                      </a:lnTo>
                                      <a:lnTo>
                                        <a:pt x="114750" y="290063"/>
                                      </a:lnTo>
                                      <a:lnTo>
                                        <a:pt x="223126" y="98813"/>
                                      </a:lnTo>
                                      <a:lnTo>
                                        <a:pt x="443064" y="98813"/>
                                      </a:lnTo>
                                      <a:lnTo>
                                        <a:pt x="551439" y="290063"/>
                                      </a:lnTo>
                                      <a:lnTo>
                                        <a:pt x="443064" y="478126"/>
                                      </a:lnTo>
                                      <a:close/>
                                    </a:path>
                                  </a:pathLst>
                                </a:custGeom>
                                <a:solidFill>
                                  <a:srgbClr val="213C5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reeform 21"/>
                              <wps:cNvSpPr>
                                <a:spLocks/>
                              </wps:cNvSpPr>
                              <wps:spPr bwMode="auto">
                                <a:xfrm>
                                  <a:off x="1134999" y="1069900"/>
                                  <a:ext cx="14407" cy="12463"/>
                                </a:xfrm>
                                <a:custGeom>
                                  <a:avLst/>
                                  <a:gdLst>
                                    <a:gd name="T0" fmla="*/ 360188 w 1440753"/>
                                    <a:gd name="T1" fmla="*/ 1246314 h 1246314"/>
                                    <a:gd name="T2" fmla="*/ 0 w 1440753"/>
                                    <a:gd name="T3" fmla="*/ 621563 h 1246314"/>
                                    <a:gd name="T4" fmla="*/ 360188 w 1440753"/>
                                    <a:gd name="T5" fmla="*/ 0 h 1246314"/>
                                    <a:gd name="T6" fmla="*/ 1080565 w 1440753"/>
                                    <a:gd name="T7" fmla="*/ 0 h 1246314"/>
                                    <a:gd name="T8" fmla="*/ 1440753 w 1440753"/>
                                    <a:gd name="T9" fmla="*/ 621563 h 1246314"/>
                                    <a:gd name="T10" fmla="*/ 1080565 w 1440753"/>
                                    <a:gd name="T11" fmla="*/ 1246314 h 1246314"/>
                                    <a:gd name="T12" fmla="*/ 360188 w 1440753"/>
                                    <a:gd name="T13" fmla="*/ 1246314 h 1246314"/>
                                  </a:gdLst>
                                  <a:ahLst/>
                                  <a:cxnLst>
                                    <a:cxn ang="0">
                                      <a:pos x="T0" y="T1"/>
                                    </a:cxn>
                                    <a:cxn ang="0">
                                      <a:pos x="T2" y="T3"/>
                                    </a:cxn>
                                    <a:cxn ang="0">
                                      <a:pos x="T4" y="T5"/>
                                    </a:cxn>
                                    <a:cxn ang="0">
                                      <a:pos x="T6" y="T7"/>
                                    </a:cxn>
                                    <a:cxn ang="0">
                                      <a:pos x="T8" y="T9"/>
                                    </a:cxn>
                                    <a:cxn ang="0">
                                      <a:pos x="T10" y="T11"/>
                                    </a:cxn>
                                    <a:cxn ang="0">
                                      <a:pos x="T12" y="T13"/>
                                    </a:cxn>
                                  </a:cxnLst>
                                  <a:rect l="0" t="0" r="r" b="b"/>
                                  <a:pathLst>
                                    <a:path w="1440753" h="1246314">
                                      <a:moveTo>
                                        <a:pt x="360188" y="1246314"/>
                                      </a:moveTo>
                                      <a:lnTo>
                                        <a:pt x="0" y="621563"/>
                                      </a:lnTo>
                                      <a:lnTo>
                                        <a:pt x="360188" y="0"/>
                                      </a:lnTo>
                                      <a:lnTo>
                                        <a:pt x="1080565" y="0"/>
                                      </a:lnTo>
                                      <a:lnTo>
                                        <a:pt x="1440753" y="621563"/>
                                      </a:lnTo>
                                      <a:lnTo>
                                        <a:pt x="1080565" y="1246314"/>
                                      </a:lnTo>
                                      <a:lnTo>
                                        <a:pt x="360188" y="1246314"/>
                                      </a:lnTo>
                                      <a:close/>
                                    </a:path>
                                  </a:pathLst>
                                </a:custGeom>
                                <a:solidFill>
                                  <a:srgbClr val="81A6D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reeform 22"/>
                              <wps:cNvSpPr>
                                <a:spLocks noEditPoints="1"/>
                              </wps:cNvSpPr>
                              <wps:spPr bwMode="auto">
                                <a:xfrm>
                                  <a:off x="1146314" y="1064800"/>
                                  <a:ext cx="10392" cy="8989"/>
                                </a:xfrm>
                                <a:custGeom>
                                  <a:avLst/>
                                  <a:gdLst>
                                    <a:gd name="T0" fmla="*/ 777751 w 1039126"/>
                                    <a:gd name="T1" fmla="*/ 0 h 898876"/>
                                    <a:gd name="T2" fmla="*/ 261375 w 1039126"/>
                                    <a:gd name="T3" fmla="*/ 0 h 898876"/>
                                    <a:gd name="T4" fmla="*/ 0 w 1039126"/>
                                    <a:gd name="T5" fmla="*/ 449438 h 898876"/>
                                    <a:gd name="T6" fmla="*/ 261375 w 1039126"/>
                                    <a:gd name="T7" fmla="*/ 898876 h 898876"/>
                                    <a:gd name="T8" fmla="*/ 777751 w 1039126"/>
                                    <a:gd name="T9" fmla="*/ 898876 h 898876"/>
                                    <a:gd name="T10" fmla="*/ 1039126 w 1039126"/>
                                    <a:gd name="T11" fmla="*/ 449438 h 898876"/>
                                    <a:gd name="T12" fmla="*/ 777751 w 1039126"/>
                                    <a:gd name="T13" fmla="*/ 0 h 898876"/>
                                    <a:gd name="T14" fmla="*/ 688501 w 1039126"/>
                                    <a:gd name="T15" fmla="*/ 742688 h 898876"/>
                                    <a:gd name="T16" fmla="*/ 350625 w 1039126"/>
                                    <a:gd name="T17" fmla="*/ 742688 h 898876"/>
                                    <a:gd name="T18" fmla="*/ 181687 w 1039126"/>
                                    <a:gd name="T19" fmla="*/ 449438 h 898876"/>
                                    <a:gd name="T20" fmla="*/ 350625 w 1039126"/>
                                    <a:gd name="T21" fmla="*/ 156188 h 898876"/>
                                    <a:gd name="T22" fmla="*/ 688501 w 1039126"/>
                                    <a:gd name="T23" fmla="*/ 156188 h 898876"/>
                                    <a:gd name="T24" fmla="*/ 857439 w 1039126"/>
                                    <a:gd name="T25" fmla="*/ 449438 h 898876"/>
                                    <a:gd name="T26" fmla="*/ 688501 w 1039126"/>
                                    <a:gd name="T27" fmla="*/ 742688 h 8988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39126" h="898876">
                                      <a:moveTo>
                                        <a:pt x="777751" y="0"/>
                                      </a:moveTo>
                                      <a:lnTo>
                                        <a:pt x="261375" y="0"/>
                                      </a:lnTo>
                                      <a:lnTo>
                                        <a:pt x="0" y="449438"/>
                                      </a:lnTo>
                                      <a:lnTo>
                                        <a:pt x="261375" y="898876"/>
                                      </a:lnTo>
                                      <a:lnTo>
                                        <a:pt x="777751" y="898876"/>
                                      </a:lnTo>
                                      <a:lnTo>
                                        <a:pt x="1039126" y="449438"/>
                                      </a:lnTo>
                                      <a:lnTo>
                                        <a:pt x="777751" y="0"/>
                                      </a:lnTo>
                                      <a:close/>
                                      <a:moveTo>
                                        <a:pt x="688501" y="742688"/>
                                      </a:moveTo>
                                      <a:lnTo>
                                        <a:pt x="350625" y="742688"/>
                                      </a:lnTo>
                                      <a:lnTo>
                                        <a:pt x="181687" y="449438"/>
                                      </a:lnTo>
                                      <a:lnTo>
                                        <a:pt x="350625" y="156188"/>
                                      </a:lnTo>
                                      <a:lnTo>
                                        <a:pt x="688501" y="156188"/>
                                      </a:lnTo>
                                      <a:lnTo>
                                        <a:pt x="857439" y="449438"/>
                                      </a:lnTo>
                                      <a:lnTo>
                                        <a:pt x="688501" y="742688"/>
                                      </a:lnTo>
                                      <a:close/>
                                    </a:path>
                                  </a:pathLst>
                                </a:custGeom>
                                <a:solidFill>
                                  <a:srgbClr val="DBC063"/>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0" name="Freeform 23"/>
                              <wps:cNvSpPr>
                                <a:spLocks noEditPoints="1"/>
                              </wps:cNvSpPr>
                              <wps:spPr bwMode="auto">
                                <a:xfrm>
                                  <a:off x="1156514" y="1069518"/>
                                  <a:ext cx="3411" cy="4908"/>
                                </a:xfrm>
                                <a:custGeom>
                                  <a:avLst/>
                                  <a:gdLst>
                                    <a:gd name="T0" fmla="*/ 0 w 341063"/>
                                    <a:gd name="T1" fmla="*/ 146625 h 490875"/>
                                    <a:gd name="T2" fmla="*/ 86063 w 341063"/>
                                    <a:gd name="T3" fmla="*/ 296437 h 490875"/>
                                    <a:gd name="T4" fmla="*/ 255001 w 341063"/>
                                    <a:gd name="T5" fmla="*/ 296437 h 490875"/>
                                    <a:gd name="T6" fmla="*/ 341063 w 341063"/>
                                    <a:gd name="T7" fmla="*/ 146625 h 490875"/>
                                    <a:gd name="T8" fmla="*/ 255001 w 341063"/>
                                    <a:gd name="T9" fmla="*/ 0 h 490875"/>
                                    <a:gd name="T10" fmla="*/ 86063 w 341063"/>
                                    <a:gd name="T11" fmla="*/ 0 h 490875"/>
                                    <a:gd name="T12" fmla="*/ 0 w 341063"/>
                                    <a:gd name="T13" fmla="*/ 146625 h 490875"/>
                                    <a:gd name="T14" fmla="*/ 60563 w 341063"/>
                                    <a:gd name="T15" fmla="*/ 146625 h 490875"/>
                                    <a:gd name="T16" fmla="*/ 114751 w 341063"/>
                                    <a:gd name="T17" fmla="*/ 51000 h 490875"/>
                                    <a:gd name="T18" fmla="*/ 226313 w 341063"/>
                                    <a:gd name="T19" fmla="*/ 51000 h 490875"/>
                                    <a:gd name="T20" fmla="*/ 283688 w 341063"/>
                                    <a:gd name="T21" fmla="*/ 146625 h 490875"/>
                                    <a:gd name="T22" fmla="*/ 226313 w 341063"/>
                                    <a:gd name="T23" fmla="*/ 245437 h 490875"/>
                                    <a:gd name="T24" fmla="*/ 114751 w 341063"/>
                                    <a:gd name="T25" fmla="*/ 245437 h 490875"/>
                                    <a:gd name="T26" fmla="*/ 60563 w 341063"/>
                                    <a:gd name="T27" fmla="*/ 146625 h 490875"/>
                                    <a:gd name="T28" fmla="*/ 216751 w 341063"/>
                                    <a:gd name="T29" fmla="*/ 446250 h 490875"/>
                                    <a:gd name="T30" fmla="*/ 124313 w 341063"/>
                                    <a:gd name="T31" fmla="*/ 446250 h 490875"/>
                                    <a:gd name="T32" fmla="*/ 124313 w 341063"/>
                                    <a:gd name="T33" fmla="*/ 490875 h 490875"/>
                                    <a:gd name="T34" fmla="*/ 216751 w 341063"/>
                                    <a:gd name="T35" fmla="*/ 490875 h 490875"/>
                                    <a:gd name="T36" fmla="*/ 216751 w 341063"/>
                                    <a:gd name="T37" fmla="*/ 446250 h 490875"/>
                                    <a:gd name="T38" fmla="*/ 258188 w 341063"/>
                                    <a:gd name="T39" fmla="*/ 318750 h 490875"/>
                                    <a:gd name="T40" fmla="*/ 86063 w 341063"/>
                                    <a:gd name="T41" fmla="*/ 318750 h 490875"/>
                                    <a:gd name="T42" fmla="*/ 86063 w 341063"/>
                                    <a:gd name="T43" fmla="*/ 363375 h 490875"/>
                                    <a:gd name="T44" fmla="*/ 258188 w 341063"/>
                                    <a:gd name="T45" fmla="*/ 363375 h 490875"/>
                                    <a:gd name="T46" fmla="*/ 258188 w 341063"/>
                                    <a:gd name="T47" fmla="*/ 318750 h 490875"/>
                                    <a:gd name="T48" fmla="*/ 258188 w 341063"/>
                                    <a:gd name="T49" fmla="*/ 382500 h 490875"/>
                                    <a:gd name="T50" fmla="*/ 86063 w 341063"/>
                                    <a:gd name="T51" fmla="*/ 382500 h 490875"/>
                                    <a:gd name="T52" fmla="*/ 86063 w 341063"/>
                                    <a:gd name="T53" fmla="*/ 427125 h 490875"/>
                                    <a:gd name="T54" fmla="*/ 258188 w 341063"/>
                                    <a:gd name="T55" fmla="*/ 427125 h 490875"/>
                                    <a:gd name="T56" fmla="*/ 258188 w 341063"/>
                                    <a:gd name="T57" fmla="*/ 382500 h 4908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41063" h="490875">
                                      <a:moveTo>
                                        <a:pt x="0" y="146625"/>
                                      </a:moveTo>
                                      <a:lnTo>
                                        <a:pt x="86063" y="296437"/>
                                      </a:lnTo>
                                      <a:lnTo>
                                        <a:pt x="255001" y="296437"/>
                                      </a:lnTo>
                                      <a:lnTo>
                                        <a:pt x="341063" y="146625"/>
                                      </a:lnTo>
                                      <a:lnTo>
                                        <a:pt x="255001" y="0"/>
                                      </a:lnTo>
                                      <a:lnTo>
                                        <a:pt x="86063" y="0"/>
                                      </a:lnTo>
                                      <a:lnTo>
                                        <a:pt x="0" y="146625"/>
                                      </a:lnTo>
                                      <a:close/>
                                      <a:moveTo>
                                        <a:pt x="60563" y="146625"/>
                                      </a:moveTo>
                                      <a:lnTo>
                                        <a:pt x="114751" y="51000"/>
                                      </a:lnTo>
                                      <a:lnTo>
                                        <a:pt x="226313" y="51000"/>
                                      </a:lnTo>
                                      <a:lnTo>
                                        <a:pt x="283688" y="146625"/>
                                      </a:lnTo>
                                      <a:lnTo>
                                        <a:pt x="226313" y="245437"/>
                                      </a:lnTo>
                                      <a:lnTo>
                                        <a:pt x="114751" y="245437"/>
                                      </a:lnTo>
                                      <a:lnTo>
                                        <a:pt x="60563" y="146625"/>
                                      </a:lnTo>
                                      <a:close/>
                                      <a:moveTo>
                                        <a:pt x="216751" y="446250"/>
                                      </a:moveTo>
                                      <a:lnTo>
                                        <a:pt x="124313" y="446250"/>
                                      </a:lnTo>
                                      <a:lnTo>
                                        <a:pt x="124313" y="490875"/>
                                      </a:lnTo>
                                      <a:lnTo>
                                        <a:pt x="216751" y="490875"/>
                                      </a:lnTo>
                                      <a:lnTo>
                                        <a:pt x="216751" y="446250"/>
                                      </a:lnTo>
                                      <a:close/>
                                      <a:moveTo>
                                        <a:pt x="258188" y="318750"/>
                                      </a:moveTo>
                                      <a:lnTo>
                                        <a:pt x="86063" y="318750"/>
                                      </a:lnTo>
                                      <a:lnTo>
                                        <a:pt x="86063" y="363375"/>
                                      </a:lnTo>
                                      <a:lnTo>
                                        <a:pt x="258188" y="363375"/>
                                      </a:lnTo>
                                      <a:lnTo>
                                        <a:pt x="258188" y="318750"/>
                                      </a:lnTo>
                                      <a:close/>
                                      <a:moveTo>
                                        <a:pt x="258188" y="382500"/>
                                      </a:moveTo>
                                      <a:lnTo>
                                        <a:pt x="86063" y="382500"/>
                                      </a:lnTo>
                                      <a:lnTo>
                                        <a:pt x="86063" y="427125"/>
                                      </a:lnTo>
                                      <a:lnTo>
                                        <a:pt x="258188" y="427125"/>
                                      </a:lnTo>
                                      <a:lnTo>
                                        <a:pt x="258188" y="382500"/>
                                      </a:ln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1" name="Freeform 24"/>
                              <wps:cNvSpPr>
                                <a:spLocks/>
                              </wps:cNvSpPr>
                              <wps:spPr bwMode="auto">
                                <a:xfrm>
                                  <a:off x="1136210" y="1113027"/>
                                  <a:ext cx="11889" cy="10264"/>
                                </a:xfrm>
                                <a:custGeom>
                                  <a:avLst/>
                                  <a:gdLst>
                                    <a:gd name="T0" fmla="*/ 296438 w 1188940"/>
                                    <a:gd name="T1" fmla="*/ 1026376 h 1026376"/>
                                    <a:gd name="T2" fmla="*/ 0 w 1188940"/>
                                    <a:gd name="T3" fmla="*/ 513188 h 1026376"/>
                                    <a:gd name="T4" fmla="*/ 296438 w 1188940"/>
                                    <a:gd name="T5" fmla="*/ 0 h 1026376"/>
                                    <a:gd name="T6" fmla="*/ 892502 w 1188940"/>
                                    <a:gd name="T7" fmla="*/ 0 h 1026376"/>
                                    <a:gd name="T8" fmla="*/ 1188940 w 1188940"/>
                                    <a:gd name="T9" fmla="*/ 513188 h 1026376"/>
                                    <a:gd name="T10" fmla="*/ 892502 w 1188940"/>
                                    <a:gd name="T11" fmla="*/ 1026376 h 1026376"/>
                                    <a:gd name="T12" fmla="*/ 296438 w 1188940"/>
                                    <a:gd name="T13" fmla="*/ 1026376 h 1026376"/>
                                  </a:gdLst>
                                  <a:ahLst/>
                                  <a:cxnLst>
                                    <a:cxn ang="0">
                                      <a:pos x="T0" y="T1"/>
                                    </a:cxn>
                                    <a:cxn ang="0">
                                      <a:pos x="T2" y="T3"/>
                                    </a:cxn>
                                    <a:cxn ang="0">
                                      <a:pos x="T4" y="T5"/>
                                    </a:cxn>
                                    <a:cxn ang="0">
                                      <a:pos x="T6" y="T7"/>
                                    </a:cxn>
                                    <a:cxn ang="0">
                                      <a:pos x="T8" y="T9"/>
                                    </a:cxn>
                                    <a:cxn ang="0">
                                      <a:pos x="T10" y="T11"/>
                                    </a:cxn>
                                    <a:cxn ang="0">
                                      <a:pos x="T12" y="T13"/>
                                    </a:cxn>
                                  </a:cxnLst>
                                  <a:rect l="0" t="0" r="r" b="b"/>
                                  <a:pathLst>
                                    <a:path w="1188940" h="1026376">
                                      <a:moveTo>
                                        <a:pt x="296438" y="1026376"/>
                                      </a:moveTo>
                                      <a:lnTo>
                                        <a:pt x="0" y="513188"/>
                                      </a:lnTo>
                                      <a:lnTo>
                                        <a:pt x="296438" y="0"/>
                                      </a:lnTo>
                                      <a:lnTo>
                                        <a:pt x="892502" y="0"/>
                                      </a:lnTo>
                                      <a:lnTo>
                                        <a:pt x="1188940" y="513188"/>
                                      </a:lnTo>
                                      <a:lnTo>
                                        <a:pt x="892502" y="1026376"/>
                                      </a:lnTo>
                                      <a:lnTo>
                                        <a:pt x="296438" y="1026376"/>
                                      </a:lnTo>
                                      <a:close/>
                                    </a:path>
                                  </a:pathLst>
                                </a:custGeom>
                                <a:solidFill>
                                  <a:srgbClr val="81A6D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2" name="Freeform 25"/>
                              <wps:cNvSpPr>
                                <a:spLocks noEditPoints="1"/>
                              </wps:cNvSpPr>
                              <wps:spPr bwMode="auto">
                                <a:xfrm>
                                  <a:off x="1120814" y="1104963"/>
                                  <a:ext cx="5610" cy="2996"/>
                                </a:xfrm>
                                <a:custGeom>
                                  <a:avLst/>
                                  <a:gdLst>
                                    <a:gd name="T0" fmla="*/ 97 w 176"/>
                                    <a:gd name="T1" fmla="*/ 94 h 94"/>
                                    <a:gd name="T2" fmla="*/ 176 w 176"/>
                                    <a:gd name="T3" fmla="*/ 47 h 94"/>
                                    <a:gd name="T4" fmla="*/ 97 w 176"/>
                                    <a:gd name="T5" fmla="*/ 0 h 94"/>
                                    <a:gd name="T6" fmla="*/ 97 w 176"/>
                                    <a:gd name="T7" fmla="*/ 28 h 94"/>
                                    <a:gd name="T8" fmla="*/ 0 w 176"/>
                                    <a:gd name="T9" fmla="*/ 28 h 94"/>
                                    <a:gd name="T10" fmla="*/ 0 w 176"/>
                                    <a:gd name="T11" fmla="*/ 66 h 94"/>
                                    <a:gd name="T12" fmla="*/ 97 w 176"/>
                                    <a:gd name="T13" fmla="*/ 66 h 94"/>
                                    <a:gd name="T14" fmla="*/ 97 w 176"/>
                                    <a:gd name="T15" fmla="*/ 94 h 94"/>
                                    <a:gd name="T16" fmla="*/ 12 w 176"/>
                                    <a:gd name="T17" fmla="*/ 55 h 94"/>
                                    <a:gd name="T18" fmla="*/ 12 w 176"/>
                                    <a:gd name="T19" fmla="*/ 39 h 94"/>
                                    <a:gd name="T20" fmla="*/ 109 w 176"/>
                                    <a:gd name="T21" fmla="*/ 39 h 94"/>
                                    <a:gd name="T22" fmla="*/ 109 w 176"/>
                                    <a:gd name="T23" fmla="*/ 21 h 94"/>
                                    <a:gd name="T24" fmla="*/ 153 w 176"/>
                                    <a:gd name="T25" fmla="*/ 47 h 94"/>
                                    <a:gd name="T26" fmla="*/ 109 w 176"/>
                                    <a:gd name="T27" fmla="*/ 73 h 94"/>
                                    <a:gd name="T28" fmla="*/ 109 w 176"/>
                                    <a:gd name="T29" fmla="*/ 55 h 94"/>
                                    <a:gd name="T30" fmla="*/ 12 w 176"/>
                                    <a:gd name="T31" fmla="*/ 55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76" h="94">
                                      <a:moveTo>
                                        <a:pt x="97" y="94"/>
                                      </a:moveTo>
                                      <a:cubicBezTo>
                                        <a:pt x="176" y="47"/>
                                        <a:pt x="176" y="47"/>
                                        <a:pt x="176" y="47"/>
                                      </a:cubicBezTo>
                                      <a:cubicBezTo>
                                        <a:pt x="97" y="0"/>
                                        <a:pt x="97" y="0"/>
                                        <a:pt x="97" y="0"/>
                                      </a:cubicBezTo>
                                      <a:cubicBezTo>
                                        <a:pt x="97" y="0"/>
                                        <a:pt x="97" y="21"/>
                                        <a:pt x="97" y="28"/>
                                      </a:cubicBezTo>
                                      <a:cubicBezTo>
                                        <a:pt x="86" y="28"/>
                                        <a:pt x="0" y="28"/>
                                        <a:pt x="0" y="28"/>
                                      </a:cubicBezTo>
                                      <a:cubicBezTo>
                                        <a:pt x="0" y="66"/>
                                        <a:pt x="0" y="66"/>
                                        <a:pt x="0" y="66"/>
                                      </a:cubicBezTo>
                                      <a:cubicBezTo>
                                        <a:pt x="0" y="66"/>
                                        <a:pt x="86" y="66"/>
                                        <a:pt x="97" y="66"/>
                                      </a:cubicBezTo>
                                      <a:cubicBezTo>
                                        <a:pt x="97" y="73"/>
                                        <a:pt x="97" y="94"/>
                                        <a:pt x="97" y="94"/>
                                      </a:cubicBezTo>
                                      <a:close/>
                                      <a:moveTo>
                                        <a:pt x="12" y="55"/>
                                      </a:moveTo>
                                      <a:cubicBezTo>
                                        <a:pt x="12" y="49"/>
                                        <a:pt x="12" y="45"/>
                                        <a:pt x="12" y="39"/>
                                      </a:cubicBezTo>
                                      <a:cubicBezTo>
                                        <a:pt x="22" y="39"/>
                                        <a:pt x="109" y="39"/>
                                        <a:pt x="109" y="39"/>
                                      </a:cubicBezTo>
                                      <a:cubicBezTo>
                                        <a:pt x="109" y="39"/>
                                        <a:pt x="109" y="27"/>
                                        <a:pt x="109" y="21"/>
                                      </a:cubicBezTo>
                                      <a:cubicBezTo>
                                        <a:pt x="119" y="27"/>
                                        <a:pt x="143" y="41"/>
                                        <a:pt x="153" y="47"/>
                                      </a:cubicBezTo>
                                      <a:cubicBezTo>
                                        <a:pt x="143" y="53"/>
                                        <a:pt x="119" y="67"/>
                                        <a:pt x="109" y="73"/>
                                      </a:cubicBezTo>
                                      <a:cubicBezTo>
                                        <a:pt x="109" y="67"/>
                                        <a:pt x="109" y="55"/>
                                        <a:pt x="109" y="55"/>
                                      </a:cubicBezTo>
                                      <a:cubicBezTo>
                                        <a:pt x="109" y="55"/>
                                        <a:pt x="22" y="55"/>
                                        <a:pt x="12" y="55"/>
                                      </a:cubicBez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reeform 26"/>
                              <wps:cNvSpPr>
                                <a:spLocks noEditPoints="1"/>
                              </wps:cNvSpPr>
                              <wps:spPr bwMode="auto">
                                <a:xfrm>
                                  <a:off x="1116926" y="1106716"/>
                                  <a:ext cx="6438" cy="3410"/>
                                </a:xfrm>
                                <a:custGeom>
                                  <a:avLst/>
                                  <a:gdLst>
                                    <a:gd name="T0" fmla="*/ 91 w 202"/>
                                    <a:gd name="T1" fmla="*/ 75 h 107"/>
                                    <a:gd name="T2" fmla="*/ 202 w 202"/>
                                    <a:gd name="T3" fmla="*/ 75 h 107"/>
                                    <a:gd name="T4" fmla="*/ 202 w 202"/>
                                    <a:gd name="T5" fmla="*/ 31 h 107"/>
                                    <a:gd name="T6" fmla="*/ 91 w 202"/>
                                    <a:gd name="T7" fmla="*/ 31 h 107"/>
                                    <a:gd name="T8" fmla="*/ 91 w 202"/>
                                    <a:gd name="T9" fmla="*/ 0 h 107"/>
                                    <a:gd name="T10" fmla="*/ 0 w 202"/>
                                    <a:gd name="T11" fmla="*/ 53 h 107"/>
                                    <a:gd name="T12" fmla="*/ 91 w 202"/>
                                    <a:gd name="T13" fmla="*/ 107 h 107"/>
                                    <a:gd name="T14" fmla="*/ 91 w 202"/>
                                    <a:gd name="T15" fmla="*/ 75 h 107"/>
                                    <a:gd name="T16" fmla="*/ 78 w 202"/>
                                    <a:gd name="T17" fmla="*/ 62 h 107"/>
                                    <a:gd name="T18" fmla="*/ 78 w 202"/>
                                    <a:gd name="T19" fmla="*/ 83 h 107"/>
                                    <a:gd name="T20" fmla="*/ 27 w 202"/>
                                    <a:gd name="T21" fmla="*/ 53 h 107"/>
                                    <a:gd name="T22" fmla="*/ 78 w 202"/>
                                    <a:gd name="T23" fmla="*/ 23 h 107"/>
                                    <a:gd name="T24" fmla="*/ 78 w 202"/>
                                    <a:gd name="T25" fmla="*/ 45 h 107"/>
                                    <a:gd name="T26" fmla="*/ 188 w 202"/>
                                    <a:gd name="T27" fmla="*/ 45 h 107"/>
                                    <a:gd name="T28" fmla="*/ 188 w 202"/>
                                    <a:gd name="T29" fmla="*/ 62 h 107"/>
                                    <a:gd name="T30" fmla="*/ 78 w 202"/>
                                    <a:gd name="T31" fmla="*/ 62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2" h="107">
                                      <a:moveTo>
                                        <a:pt x="91" y="75"/>
                                      </a:moveTo>
                                      <a:cubicBezTo>
                                        <a:pt x="103" y="75"/>
                                        <a:pt x="202" y="75"/>
                                        <a:pt x="202" y="75"/>
                                      </a:cubicBezTo>
                                      <a:cubicBezTo>
                                        <a:pt x="202" y="31"/>
                                        <a:pt x="202" y="31"/>
                                        <a:pt x="202" y="31"/>
                                      </a:cubicBezTo>
                                      <a:cubicBezTo>
                                        <a:pt x="202" y="31"/>
                                        <a:pt x="103" y="31"/>
                                        <a:pt x="91" y="31"/>
                                      </a:cubicBezTo>
                                      <a:cubicBezTo>
                                        <a:pt x="91" y="24"/>
                                        <a:pt x="91" y="0"/>
                                        <a:pt x="91" y="0"/>
                                      </a:cubicBezTo>
                                      <a:cubicBezTo>
                                        <a:pt x="0" y="53"/>
                                        <a:pt x="0" y="53"/>
                                        <a:pt x="0" y="53"/>
                                      </a:cubicBezTo>
                                      <a:cubicBezTo>
                                        <a:pt x="91" y="107"/>
                                        <a:pt x="91" y="107"/>
                                        <a:pt x="91" y="107"/>
                                      </a:cubicBezTo>
                                      <a:cubicBezTo>
                                        <a:pt x="91" y="107"/>
                                        <a:pt x="91" y="83"/>
                                        <a:pt x="91" y="75"/>
                                      </a:cubicBezTo>
                                      <a:close/>
                                      <a:moveTo>
                                        <a:pt x="78" y="62"/>
                                      </a:moveTo>
                                      <a:cubicBezTo>
                                        <a:pt x="78" y="62"/>
                                        <a:pt x="78" y="76"/>
                                        <a:pt x="78" y="83"/>
                                      </a:cubicBezTo>
                                      <a:cubicBezTo>
                                        <a:pt x="65" y="76"/>
                                        <a:pt x="39" y="60"/>
                                        <a:pt x="27" y="53"/>
                                      </a:cubicBezTo>
                                      <a:cubicBezTo>
                                        <a:pt x="39" y="46"/>
                                        <a:pt x="65" y="31"/>
                                        <a:pt x="78" y="23"/>
                                      </a:cubicBezTo>
                                      <a:cubicBezTo>
                                        <a:pt x="78" y="30"/>
                                        <a:pt x="78" y="45"/>
                                        <a:pt x="78" y="45"/>
                                      </a:cubicBezTo>
                                      <a:cubicBezTo>
                                        <a:pt x="78" y="45"/>
                                        <a:pt x="177" y="45"/>
                                        <a:pt x="188" y="45"/>
                                      </a:cubicBezTo>
                                      <a:cubicBezTo>
                                        <a:pt x="188" y="50"/>
                                        <a:pt x="188" y="56"/>
                                        <a:pt x="188" y="62"/>
                                      </a:cubicBezTo>
                                      <a:cubicBezTo>
                                        <a:pt x="177" y="62"/>
                                        <a:pt x="78" y="62"/>
                                        <a:pt x="78" y="62"/>
                                      </a:cubicBez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reeform 27"/>
                              <wps:cNvSpPr>
                                <a:spLocks noEditPoints="1"/>
                              </wps:cNvSpPr>
                              <wps:spPr bwMode="auto">
                                <a:xfrm>
                                  <a:off x="1137071" y="1101010"/>
                                  <a:ext cx="4080" cy="4080"/>
                                </a:xfrm>
                                <a:custGeom>
                                  <a:avLst/>
                                  <a:gdLst>
                                    <a:gd name="T0" fmla="*/ 0 w 128"/>
                                    <a:gd name="T1" fmla="*/ 64 h 128"/>
                                    <a:gd name="T2" fmla="*/ 128 w 128"/>
                                    <a:gd name="T3" fmla="*/ 64 h 128"/>
                                    <a:gd name="T4" fmla="*/ 8 w 128"/>
                                    <a:gd name="T5" fmla="*/ 68 h 128"/>
                                    <a:gd name="T6" fmla="*/ 30 w 128"/>
                                    <a:gd name="T7" fmla="*/ 87 h 128"/>
                                    <a:gd name="T8" fmla="*/ 8 w 128"/>
                                    <a:gd name="T9" fmla="*/ 68 h 128"/>
                                    <a:gd name="T10" fmla="*/ 68 w 128"/>
                                    <a:gd name="T11" fmla="*/ 9 h 128"/>
                                    <a:gd name="T12" fmla="*/ 68 w 128"/>
                                    <a:gd name="T13" fmla="*/ 32 h 128"/>
                                    <a:gd name="T14" fmla="*/ 92 w 128"/>
                                    <a:gd name="T15" fmla="*/ 60 h 128"/>
                                    <a:gd name="T16" fmla="*/ 68 w 128"/>
                                    <a:gd name="T17" fmla="*/ 40 h 128"/>
                                    <a:gd name="T18" fmla="*/ 60 w 128"/>
                                    <a:gd name="T19" fmla="*/ 9 h 128"/>
                                    <a:gd name="T20" fmla="*/ 41 w 128"/>
                                    <a:gd name="T21" fmla="*/ 32 h 128"/>
                                    <a:gd name="T22" fmla="*/ 60 w 128"/>
                                    <a:gd name="T23" fmla="*/ 40 h 128"/>
                                    <a:gd name="T24" fmla="*/ 36 w 128"/>
                                    <a:gd name="T25" fmla="*/ 60 h 128"/>
                                    <a:gd name="T26" fmla="*/ 60 w 128"/>
                                    <a:gd name="T27" fmla="*/ 40 h 128"/>
                                    <a:gd name="T28" fmla="*/ 8 w 128"/>
                                    <a:gd name="T29" fmla="*/ 60 h 128"/>
                                    <a:gd name="T30" fmla="*/ 31 w 128"/>
                                    <a:gd name="T31" fmla="*/ 40 h 128"/>
                                    <a:gd name="T32" fmla="*/ 36 w 128"/>
                                    <a:gd name="T33" fmla="*/ 68 h 128"/>
                                    <a:gd name="T34" fmla="*/ 60 w 128"/>
                                    <a:gd name="T35" fmla="*/ 87 h 128"/>
                                    <a:gd name="T36" fmla="*/ 36 w 128"/>
                                    <a:gd name="T37" fmla="*/ 68 h 128"/>
                                    <a:gd name="T38" fmla="*/ 60 w 128"/>
                                    <a:gd name="T39" fmla="*/ 119 h 128"/>
                                    <a:gd name="T40" fmla="*/ 60 w 128"/>
                                    <a:gd name="T41" fmla="*/ 95 h 128"/>
                                    <a:gd name="T42" fmla="*/ 68 w 128"/>
                                    <a:gd name="T43" fmla="*/ 95 h 128"/>
                                    <a:gd name="T44" fmla="*/ 68 w 128"/>
                                    <a:gd name="T45" fmla="*/ 119 h 128"/>
                                    <a:gd name="T46" fmla="*/ 68 w 128"/>
                                    <a:gd name="T47" fmla="*/ 68 h 128"/>
                                    <a:gd name="T48" fmla="*/ 89 w 128"/>
                                    <a:gd name="T49" fmla="*/ 87 h 128"/>
                                    <a:gd name="T50" fmla="*/ 99 w 128"/>
                                    <a:gd name="T51" fmla="*/ 68 h 128"/>
                                    <a:gd name="T52" fmla="*/ 115 w 128"/>
                                    <a:gd name="T53" fmla="*/ 87 h 128"/>
                                    <a:gd name="T54" fmla="*/ 99 w 128"/>
                                    <a:gd name="T55" fmla="*/ 68 h 128"/>
                                    <a:gd name="T56" fmla="*/ 97 w 128"/>
                                    <a:gd name="T57" fmla="*/ 40 h 128"/>
                                    <a:gd name="T58" fmla="*/ 120 w 128"/>
                                    <a:gd name="T59" fmla="*/ 60 h 128"/>
                                    <a:gd name="T60" fmla="*/ 110 w 128"/>
                                    <a:gd name="T61" fmla="*/ 32 h 128"/>
                                    <a:gd name="T62" fmla="*/ 85 w 128"/>
                                    <a:gd name="T63" fmla="*/ 12 h 128"/>
                                    <a:gd name="T64" fmla="*/ 43 w 128"/>
                                    <a:gd name="T65" fmla="*/ 12 h 128"/>
                                    <a:gd name="T66" fmla="*/ 18 w 128"/>
                                    <a:gd name="T67" fmla="*/ 32 h 128"/>
                                    <a:gd name="T68" fmla="*/ 17 w 128"/>
                                    <a:gd name="T69" fmla="*/ 95 h 128"/>
                                    <a:gd name="T70" fmla="*/ 43 w 128"/>
                                    <a:gd name="T71" fmla="*/ 116 h 128"/>
                                    <a:gd name="T72" fmla="*/ 85 w 128"/>
                                    <a:gd name="T73" fmla="*/ 116 h 128"/>
                                    <a:gd name="T74" fmla="*/ 110 w 128"/>
                                    <a:gd name="T75" fmla="*/ 95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28" h="128">
                                      <a:moveTo>
                                        <a:pt x="64" y="0"/>
                                      </a:moveTo>
                                      <a:cubicBezTo>
                                        <a:pt x="29" y="0"/>
                                        <a:pt x="0" y="29"/>
                                        <a:pt x="0" y="64"/>
                                      </a:cubicBezTo>
                                      <a:cubicBezTo>
                                        <a:pt x="0" y="99"/>
                                        <a:pt x="29" y="128"/>
                                        <a:pt x="64" y="128"/>
                                      </a:cubicBezTo>
                                      <a:cubicBezTo>
                                        <a:pt x="99" y="128"/>
                                        <a:pt x="128" y="99"/>
                                        <a:pt x="128" y="64"/>
                                      </a:cubicBezTo>
                                      <a:cubicBezTo>
                                        <a:pt x="128" y="29"/>
                                        <a:pt x="99" y="0"/>
                                        <a:pt x="64" y="0"/>
                                      </a:cubicBezTo>
                                      <a:close/>
                                      <a:moveTo>
                                        <a:pt x="8" y="68"/>
                                      </a:moveTo>
                                      <a:cubicBezTo>
                                        <a:pt x="28" y="68"/>
                                        <a:pt x="28" y="68"/>
                                        <a:pt x="28" y="68"/>
                                      </a:cubicBezTo>
                                      <a:cubicBezTo>
                                        <a:pt x="28" y="75"/>
                                        <a:pt x="29" y="81"/>
                                        <a:pt x="30" y="87"/>
                                      </a:cubicBezTo>
                                      <a:cubicBezTo>
                                        <a:pt x="13" y="87"/>
                                        <a:pt x="13" y="87"/>
                                        <a:pt x="13" y="87"/>
                                      </a:cubicBezTo>
                                      <a:cubicBezTo>
                                        <a:pt x="10" y="81"/>
                                        <a:pt x="9" y="75"/>
                                        <a:pt x="8" y="68"/>
                                      </a:cubicBezTo>
                                      <a:close/>
                                      <a:moveTo>
                                        <a:pt x="68" y="32"/>
                                      </a:moveTo>
                                      <a:cubicBezTo>
                                        <a:pt x="68" y="9"/>
                                        <a:pt x="68" y="9"/>
                                        <a:pt x="68" y="9"/>
                                      </a:cubicBezTo>
                                      <a:cubicBezTo>
                                        <a:pt x="75" y="11"/>
                                        <a:pt x="82" y="20"/>
                                        <a:pt x="86" y="32"/>
                                      </a:cubicBezTo>
                                      <a:lnTo>
                                        <a:pt x="68" y="32"/>
                                      </a:lnTo>
                                      <a:close/>
                                      <a:moveTo>
                                        <a:pt x="89" y="40"/>
                                      </a:moveTo>
                                      <a:cubicBezTo>
                                        <a:pt x="90" y="46"/>
                                        <a:pt x="91" y="53"/>
                                        <a:pt x="92" y="60"/>
                                      </a:cubicBezTo>
                                      <a:cubicBezTo>
                                        <a:pt x="68" y="60"/>
                                        <a:pt x="68" y="60"/>
                                        <a:pt x="68" y="60"/>
                                      </a:cubicBezTo>
                                      <a:cubicBezTo>
                                        <a:pt x="68" y="40"/>
                                        <a:pt x="68" y="40"/>
                                        <a:pt x="68" y="40"/>
                                      </a:cubicBezTo>
                                      <a:lnTo>
                                        <a:pt x="89" y="40"/>
                                      </a:lnTo>
                                      <a:close/>
                                      <a:moveTo>
                                        <a:pt x="60" y="9"/>
                                      </a:moveTo>
                                      <a:cubicBezTo>
                                        <a:pt x="60" y="32"/>
                                        <a:pt x="60" y="32"/>
                                        <a:pt x="60" y="32"/>
                                      </a:cubicBezTo>
                                      <a:cubicBezTo>
                                        <a:pt x="41" y="32"/>
                                        <a:pt x="41" y="32"/>
                                        <a:pt x="41" y="32"/>
                                      </a:cubicBezTo>
                                      <a:cubicBezTo>
                                        <a:pt x="46" y="20"/>
                                        <a:pt x="52" y="11"/>
                                        <a:pt x="60" y="9"/>
                                      </a:cubicBezTo>
                                      <a:close/>
                                      <a:moveTo>
                                        <a:pt x="60" y="40"/>
                                      </a:moveTo>
                                      <a:cubicBezTo>
                                        <a:pt x="60" y="60"/>
                                        <a:pt x="60" y="60"/>
                                        <a:pt x="60" y="60"/>
                                      </a:cubicBezTo>
                                      <a:cubicBezTo>
                                        <a:pt x="36" y="60"/>
                                        <a:pt x="36" y="60"/>
                                        <a:pt x="36" y="60"/>
                                      </a:cubicBezTo>
                                      <a:cubicBezTo>
                                        <a:pt x="36" y="53"/>
                                        <a:pt x="37" y="46"/>
                                        <a:pt x="39" y="40"/>
                                      </a:cubicBezTo>
                                      <a:lnTo>
                                        <a:pt x="60" y="40"/>
                                      </a:lnTo>
                                      <a:close/>
                                      <a:moveTo>
                                        <a:pt x="28" y="60"/>
                                      </a:moveTo>
                                      <a:cubicBezTo>
                                        <a:pt x="8" y="60"/>
                                        <a:pt x="8" y="60"/>
                                        <a:pt x="8" y="60"/>
                                      </a:cubicBezTo>
                                      <a:cubicBezTo>
                                        <a:pt x="9" y="53"/>
                                        <a:pt x="10" y="46"/>
                                        <a:pt x="13" y="40"/>
                                      </a:cubicBezTo>
                                      <a:cubicBezTo>
                                        <a:pt x="31" y="40"/>
                                        <a:pt x="31" y="40"/>
                                        <a:pt x="31" y="40"/>
                                      </a:cubicBezTo>
                                      <a:cubicBezTo>
                                        <a:pt x="29" y="46"/>
                                        <a:pt x="28" y="53"/>
                                        <a:pt x="28" y="60"/>
                                      </a:cubicBezTo>
                                      <a:close/>
                                      <a:moveTo>
                                        <a:pt x="36" y="68"/>
                                      </a:moveTo>
                                      <a:cubicBezTo>
                                        <a:pt x="60" y="68"/>
                                        <a:pt x="60" y="68"/>
                                        <a:pt x="60" y="68"/>
                                      </a:cubicBezTo>
                                      <a:cubicBezTo>
                                        <a:pt x="60" y="87"/>
                                        <a:pt x="60" y="87"/>
                                        <a:pt x="60" y="87"/>
                                      </a:cubicBezTo>
                                      <a:cubicBezTo>
                                        <a:pt x="39" y="87"/>
                                        <a:pt x="39" y="87"/>
                                        <a:pt x="39" y="87"/>
                                      </a:cubicBezTo>
                                      <a:cubicBezTo>
                                        <a:pt x="37" y="81"/>
                                        <a:pt x="36" y="75"/>
                                        <a:pt x="36" y="68"/>
                                      </a:cubicBezTo>
                                      <a:close/>
                                      <a:moveTo>
                                        <a:pt x="60" y="95"/>
                                      </a:moveTo>
                                      <a:cubicBezTo>
                                        <a:pt x="60" y="119"/>
                                        <a:pt x="60" y="119"/>
                                        <a:pt x="60" y="119"/>
                                      </a:cubicBezTo>
                                      <a:cubicBezTo>
                                        <a:pt x="52" y="117"/>
                                        <a:pt x="45" y="108"/>
                                        <a:pt x="41" y="95"/>
                                      </a:cubicBezTo>
                                      <a:lnTo>
                                        <a:pt x="60" y="95"/>
                                      </a:lnTo>
                                      <a:close/>
                                      <a:moveTo>
                                        <a:pt x="68" y="119"/>
                                      </a:moveTo>
                                      <a:cubicBezTo>
                                        <a:pt x="68" y="95"/>
                                        <a:pt x="68" y="95"/>
                                        <a:pt x="68" y="95"/>
                                      </a:cubicBezTo>
                                      <a:cubicBezTo>
                                        <a:pt x="87" y="95"/>
                                        <a:pt x="87" y="95"/>
                                        <a:pt x="87" y="95"/>
                                      </a:cubicBezTo>
                                      <a:cubicBezTo>
                                        <a:pt x="82" y="108"/>
                                        <a:pt x="76" y="117"/>
                                        <a:pt x="68" y="119"/>
                                      </a:cubicBezTo>
                                      <a:close/>
                                      <a:moveTo>
                                        <a:pt x="68" y="87"/>
                                      </a:moveTo>
                                      <a:cubicBezTo>
                                        <a:pt x="68" y="68"/>
                                        <a:pt x="68" y="68"/>
                                        <a:pt x="68" y="68"/>
                                      </a:cubicBezTo>
                                      <a:cubicBezTo>
                                        <a:pt x="92" y="68"/>
                                        <a:pt x="92" y="68"/>
                                        <a:pt x="92" y="68"/>
                                      </a:cubicBezTo>
                                      <a:cubicBezTo>
                                        <a:pt x="91" y="75"/>
                                        <a:pt x="90" y="81"/>
                                        <a:pt x="89" y="87"/>
                                      </a:cubicBezTo>
                                      <a:lnTo>
                                        <a:pt x="68" y="87"/>
                                      </a:lnTo>
                                      <a:close/>
                                      <a:moveTo>
                                        <a:pt x="99" y="68"/>
                                      </a:moveTo>
                                      <a:cubicBezTo>
                                        <a:pt x="120" y="68"/>
                                        <a:pt x="120" y="68"/>
                                        <a:pt x="120" y="68"/>
                                      </a:cubicBezTo>
                                      <a:cubicBezTo>
                                        <a:pt x="119" y="75"/>
                                        <a:pt x="117" y="81"/>
                                        <a:pt x="115" y="87"/>
                                      </a:cubicBezTo>
                                      <a:cubicBezTo>
                                        <a:pt x="97" y="87"/>
                                        <a:pt x="97" y="87"/>
                                        <a:pt x="97" y="87"/>
                                      </a:cubicBezTo>
                                      <a:cubicBezTo>
                                        <a:pt x="98" y="81"/>
                                        <a:pt x="99" y="75"/>
                                        <a:pt x="99" y="68"/>
                                      </a:cubicBezTo>
                                      <a:close/>
                                      <a:moveTo>
                                        <a:pt x="99" y="60"/>
                                      </a:moveTo>
                                      <a:cubicBezTo>
                                        <a:pt x="99" y="53"/>
                                        <a:pt x="98" y="46"/>
                                        <a:pt x="97" y="40"/>
                                      </a:cubicBezTo>
                                      <a:cubicBezTo>
                                        <a:pt x="114" y="40"/>
                                        <a:pt x="114" y="40"/>
                                        <a:pt x="114" y="40"/>
                                      </a:cubicBezTo>
                                      <a:cubicBezTo>
                                        <a:pt x="117" y="46"/>
                                        <a:pt x="119" y="53"/>
                                        <a:pt x="120" y="60"/>
                                      </a:cubicBezTo>
                                      <a:lnTo>
                                        <a:pt x="99" y="60"/>
                                      </a:lnTo>
                                      <a:close/>
                                      <a:moveTo>
                                        <a:pt x="110" y="32"/>
                                      </a:moveTo>
                                      <a:cubicBezTo>
                                        <a:pt x="95" y="32"/>
                                        <a:pt x="95" y="32"/>
                                        <a:pt x="95" y="32"/>
                                      </a:cubicBezTo>
                                      <a:cubicBezTo>
                                        <a:pt x="92" y="24"/>
                                        <a:pt x="89" y="17"/>
                                        <a:pt x="85" y="12"/>
                                      </a:cubicBezTo>
                                      <a:cubicBezTo>
                                        <a:pt x="95" y="16"/>
                                        <a:pt x="103" y="23"/>
                                        <a:pt x="110" y="32"/>
                                      </a:cubicBezTo>
                                      <a:close/>
                                      <a:moveTo>
                                        <a:pt x="43" y="12"/>
                                      </a:moveTo>
                                      <a:cubicBezTo>
                                        <a:pt x="39" y="17"/>
                                        <a:pt x="35" y="24"/>
                                        <a:pt x="33" y="32"/>
                                      </a:cubicBezTo>
                                      <a:cubicBezTo>
                                        <a:pt x="18" y="32"/>
                                        <a:pt x="18" y="32"/>
                                        <a:pt x="18" y="32"/>
                                      </a:cubicBezTo>
                                      <a:cubicBezTo>
                                        <a:pt x="24" y="23"/>
                                        <a:pt x="33" y="16"/>
                                        <a:pt x="43" y="12"/>
                                      </a:cubicBezTo>
                                      <a:close/>
                                      <a:moveTo>
                                        <a:pt x="17" y="95"/>
                                      </a:moveTo>
                                      <a:cubicBezTo>
                                        <a:pt x="32" y="95"/>
                                        <a:pt x="32" y="95"/>
                                        <a:pt x="32" y="95"/>
                                      </a:cubicBezTo>
                                      <a:cubicBezTo>
                                        <a:pt x="35" y="103"/>
                                        <a:pt x="39" y="110"/>
                                        <a:pt x="43" y="116"/>
                                      </a:cubicBezTo>
                                      <a:cubicBezTo>
                                        <a:pt x="32" y="112"/>
                                        <a:pt x="23" y="104"/>
                                        <a:pt x="17" y="95"/>
                                      </a:cubicBezTo>
                                      <a:close/>
                                      <a:moveTo>
                                        <a:pt x="85" y="116"/>
                                      </a:moveTo>
                                      <a:cubicBezTo>
                                        <a:pt x="89" y="110"/>
                                        <a:pt x="93" y="103"/>
                                        <a:pt x="95" y="95"/>
                                      </a:cubicBezTo>
                                      <a:cubicBezTo>
                                        <a:pt x="110" y="95"/>
                                        <a:pt x="110" y="95"/>
                                        <a:pt x="110" y="95"/>
                                      </a:cubicBezTo>
                                      <a:cubicBezTo>
                                        <a:pt x="104" y="104"/>
                                        <a:pt x="95" y="112"/>
                                        <a:pt x="85" y="116"/>
                                      </a:cubicBezTo>
                                      <a:close/>
                                    </a:path>
                                  </a:pathLst>
                                </a:custGeom>
                                <a:solidFill>
                                  <a:srgbClr val="DED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3E7C0B" id="Group 17" o:spid="_x0000_s1026" style="position:absolute;margin-left:676.4pt;margin-top:104.25pt;width:391.55pt;height:460.55pt;z-index:251657216" coordorigin="11102,10648" coordsize="497,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">
                      <v:shape id="Freeform 18" o:spid="_x0000_s1027" style="position:absolute;left:11267;top:11075;width:119;height:103;visibility:visible;mso-wrap-style:square;v-text-anchor:top" coordsize="1185752,1029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3CcUA&#10;AADbAAAADwAAAGRycy9kb3ducmV2LnhtbESPQWvCQBSE7wX/w/IEL6KbiJSQugliqRSpiNpDj4/s&#10;axLNvg3ZbYz/vlsQehxmvhlmlQ+mET11rrasIJ5HIIgLq2suFXye32YJCOeRNTaWScGdHOTZ6GmF&#10;qbY3PlJ/8qUIJexSVFB536ZSuqIig25uW+LgfdvOoA+yK6Xu8BbKTSMXUfQsDdYcFipsaVNRcT39&#10;GAWL+y7aT23yGn8lbl8Ol/4j3h6UmoyH9QsIT4P/Dz/odx24Jfx9C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7cJxQAAANsAAAAPAAAAAAAAAAAAAAAAAJgCAABkcnMv&#10;ZG93bnJldi54bWxQSwUGAAAAAAQABAD1AAAAigMAAAAA&#10;" path="m889314,l296438,,,513188r296438,516376l889314,1029564,1185752,513188,889314,e" fillcolor="#bec82e" stroked="f" strokecolor="#212120">
                        <v:shadow color="#8c8682"/>
                        <v:path arrowok="t" o:connecttype="custom" o:connectlocs="8894,0;2965,0;0,5132;2965,10295;8894,10295;11858,5132;8894,0" o:connectangles="0,0,0,0,0,0,0"/>
                      </v:shape>
                      <v:shape id="Freeform 19" o:spid="_x0000_s1028" style="position:absolute;left:11102;top:10974;width:94;height:82;visibility:visible;mso-wrap-style:square;v-text-anchor:top" coordsize="940314,816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WEusYA&#10;AADbAAAADwAAAGRycy9kb3ducmV2LnhtbESPQUvDQBSE70L/w/IKXqTdtNQqsdsioqL0UEyLXp/Z&#10;ZxLMvg27r03017uC4HGYmW+Y1WZwrTpRiI1nA7NpBoq49LbhysBh/zC5BhUF2WLrmQx8UYTNenS2&#10;wtz6nl/oVEilEoRjjgZqkS7XOpY1OYxT3xEn78MHh5JkqLQN2Ce4a/U8y5baYcNpocaO7moqP4uj&#10;M9AvisXV++z1+fFbeLsLh4u3ezkacz4ebm9ACQ3yH/5rP1kD80v4/ZJ+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WEusYAAADbAAAADwAAAAAAAAAAAAAAAACYAgAAZHJz&#10;L2Rvd25yZXYueG1sUEsFBgAAAAAEAAQA9QAAAIsDAAAAAA==&#10;" path="m315563,675751l162563,408000,315563,143438r309188,l777751,408000,624751,675751r-309188,m704439,l235875,,,408000,235875,816001r468564,l940314,408000,704439,e" fillcolor="#213c5c" stroked="f" strokecolor="#212120">
                        <v:shadow color="#8c8682"/>
                        <v:path arrowok="t" o:connecttype="custom" o:connectlocs="3156,6758;1626,4080;3156,1434;6247,1434;7777,4080;6247,6758;3156,6758;7044,0;2359,0;0,4080;2359,8160;7044,8160;9403,4080;7044,0" o:connectangles="0,0,0,0,0,0,0,0,0,0,0,0,0,0"/>
                        <o:lock v:ext="edit" verticies="t"/>
                      </v:shape>
                      <v:shape id="Freeform 20" o:spid="_x0000_s1029" style="position:absolute;left:11293;top:10699;width:67;height:58;visibility:visible;mso-wrap-style:square;v-text-anchor:top" coordsize="666189,576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6HKcQA&#10;AADbAAAADwAAAGRycy9kb3ducmV2LnhtbESPS4vCQBCE74L/YWhhb5uJsgSJjrIIvo4+ULz1ZnqT&#10;rJmekBk1+usdYcFjUVVfUeNpaypxpcaVlhX0oxgEcWZ1ybmC/W7+OQThPLLGyjIpuJOD6aTbGWOq&#10;7Y03dN36XAQIuxQVFN7XqZQuK8igi2xNHLxf2xj0QTa51A3eAtxUchDHiTRYclgosKZZQdl5ezEK&#10;sDxv6GeVny7u+PVYL/8WSX94UOqj136PQHhq/Tv8315pBYMEXl/CD5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hynEAAAA2wAAAA8AAAAAAAAAAAAAAAAAmAIAAGRycy9k&#10;b3ducmV2LnhtbFBLBQYAAAAABAAEAPUAAACJAwAAAAA=&#10;" path="m500439,l165751,,,290063,165751,576938r334688,l666189,290063,500439,xm443064,478126r-219938,l114750,290063,223126,98813r219938,l551439,290063,443064,478126xe" fillcolor="#213c5c" stroked="f" strokecolor="#212120">
                        <v:shadow color="#8c8682"/>
                        <v:path arrowok="t" o:connecttype="custom" o:connectlocs="5004,0;1658,0;0,2900;1658,5769;5004,5769;6662,2900;5004,0;4431,4781;2231,4781;1148,2900;2231,988;4431,988;5514,2900;4431,4781" o:connectangles="0,0,0,0,0,0,0,0,0,0,0,0,0,0"/>
                        <o:lock v:ext="edit" verticies="t"/>
                      </v:shape>
                      <v:shape id="Freeform 21" o:spid="_x0000_s1030" style="position:absolute;left:11349;top:10699;width:145;height:124;visibility:visible;mso-wrap-style:square;v-text-anchor:top" coordsize="1440753,1246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JyMMA&#10;AADbAAAADwAAAGRycy9kb3ducmV2LnhtbESPQWvCQBSE7wX/w/IEb3WjiA3RVaJQ7EWk6iW3R/aZ&#10;DWbfhuw2pv/eLRQ8DjPzDbPeDrYRPXW+dqxgNk1AEJdO11wpuF4+31MQPiBrbByTgl/ysN2M3taY&#10;affgb+rPoRIRwj5DBSaENpPSl4Ys+qlriaN3c53FEGVXSd3hI8JtI+dJspQWa44LBlvaGyrv5x+r&#10;YJcXaVGjyZeLYzHs0/4Q+tNBqcl4yFcgAg3hFf5vf2kF8w/4+xJ/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JyMMAAADbAAAADwAAAAAAAAAAAAAAAACYAgAAZHJzL2Rv&#10;d25yZXYueG1sUEsFBgAAAAAEAAQA9QAAAIgDAAAAAA==&#10;" path="m360188,1246314l,621563,360188,r720377,l1440753,621563r-360188,624751l360188,1246314xe" fillcolor="#81a6d0" stroked="f" strokecolor="#212120">
                        <v:shadow color="#8c8682"/>
                        <v:path arrowok="t" o:connecttype="custom" o:connectlocs="3602,12463;0,6216;3602,0;10805,0;14407,6216;10805,12463;3602,12463" o:connectangles="0,0,0,0,0,0,0"/>
                      </v:shape>
                      <v:shape id="Freeform 22" o:spid="_x0000_s1031" style="position:absolute;left:11463;top:10648;width:104;height:89;visibility:visible;mso-wrap-style:square;v-text-anchor:top" coordsize="1039126,898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JYcEA&#10;AADbAAAADwAAAGRycy9kb3ducmV2LnhtbERPy4rCMBTdC/5DuII7TS3oDNUoIgoqOOBr4e7SXNti&#10;c1OaWOt8/WQhzPJw3rNFa0rRUO0KywpGwwgEcWp1wZmCy3kz+AbhPLLG0jIpeJODxbzbmWGi7YuP&#10;1Jx8JkIIuwQV5N5XiZQuzcmgG9qKOHB3Wxv0AdaZ1DW+QrgpZRxFE2mw4NCQY0WrnNLH6WkUHDc/&#10;2eW8npT7r924WP/G19uhuSrV77XLKQhPrf8Xf9xbrSAOY8OX8A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HSWHBAAAA2wAAAA8AAAAAAAAAAAAAAAAAmAIAAGRycy9kb3du&#10;cmV2LnhtbFBLBQYAAAAABAAEAPUAAACGAwAAAAA=&#10;" path="m777751,l261375,,,449438,261375,898876r516376,l1039126,449438,777751,xm688501,742688r-337876,l181687,449438,350625,156188r337876,l857439,449438,688501,742688xe" fillcolor="#dbc063" stroked="f" strokecolor="#212120">
                        <v:shadow color="#8c8682"/>
                        <v:path arrowok="t" o:connecttype="custom" o:connectlocs="7778,0;2614,0;0,4495;2614,8989;7778,8989;10392,4495;7778,0;6886,7427;3506,7427;1817,4495;3506,1562;6886,1562;8575,4495;6886,7427" o:connectangles="0,0,0,0,0,0,0,0,0,0,0,0,0,0"/>
                        <o:lock v:ext="edit" verticies="t"/>
                      </v:shape>
                      <v:shape id="Freeform 23" o:spid="_x0000_s1032" style="position:absolute;left:11565;top:10695;width:34;height:49;visibility:visible;mso-wrap-style:square;v-text-anchor:top" coordsize="341063,490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xxHsAA&#10;AADbAAAADwAAAGRycy9kb3ducmV2LnhtbERPPWvDMBDdC/kP4gLdajkJtMW1bELAkKFLlBI6HtbV&#10;dmudjKQ47r+vhkDHx/su68WOYiYfBscKNlkOgrh1ZuBOwce5eXoFESKywdExKfilAHW1eiixMO7G&#10;J5p17EQK4VCggj7GqZAytD1ZDJmbiBP35bzFmKDvpPF4S+F2lNs8f5YWB04NPU506Kn90VerAF/I&#10;vFv3rd3FN8smfurdWR+Uelwv+zcQkZb4L767j0bBLq1PX9IP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xxHsAAAADbAAAADwAAAAAAAAAAAAAAAACYAgAAZHJzL2Rvd25y&#10;ZXYueG1sUEsFBgAAAAAEAAQA9QAAAIUDAAAAAA==&#10;" path="m,146625l86063,296437r168938,l341063,146625,255001,,86063,,,146625xm60563,146625l114751,51000r111562,l283688,146625r-57375,98812l114751,245437,60563,146625xm216751,446250r-92438,l124313,490875r92438,l216751,446250xm258188,318750r-172125,l86063,363375r172125,l258188,318750xm258188,382500r-172125,l86063,427125r172125,l258188,382500xe" fillcolor="#dedddc" stroked="f" strokecolor="#212120">
                        <v:shadow color="#8c8682"/>
                        <v:path arrowok="t" o:connecttype="custom" o:connectlocs="0,1466;861,2964;2550,2964;3411,1466;2550,0;861,0;0,1466;606,1466;1148,510;2263,510;2837,1466;2263,2454;1148,2454;606,1466;2168,4462;1243,4462;1243,4908;2168,4908;2168,4462;2582,3187;861,3187;861,3633;2582,3633;2582,3187;2582,3824;861,3824;861,4271;2582,4271;2582,3824" o:connectangles="0,0,0,0,0,0,0,0,0,0,0,0,0,0,0,0,0,0,0,0,0,0,0,0,0,0,0,0,0"/>
                        <o:lock v:ext="edit" verticies="t"/>
                      </v:shape>
                      <v:shape id="Freeform 24" o:spid="_x0000_s1033" style="position:absolute;left:11362;top:11130;width:118;height:102;visibility:visible;mso-wrap-style:square;v-text-anchor:top" coordsize="1188940,102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6KMEA&#10;AADbAAAADwAAAGRycy9kb3ducmV2LnhtbESPQUsDMRSE74L/ITzBm81ui6WsTYusLHi1CqW3x+aZ&#10;BDcvy+bZbv+9EQSPw8x8w2z3cxzUmaYcEhuoFxUo4j7ZwM7Ax3v3sAGVBdnikJgMXCnDfnd7s8XG&#10;pgu/0fkgThUI5wYNeJGx0Tr3niLmRRqJi/eZpohS5OS0nfBS4HHQy6pa64iBy4LHkVpP/dfhOxo4&#10;HZ3rHsXXcVx3bQzCoX1ZGXN/Nz8/gRKa5T/81361BlY1/H4pP0D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iuijBAAAA2wAAAA8AAAAAAAAAAAAAAAAAmAIAAGRycy9kb3du&#10;cmV2LnhtbFBLBQYAAAAABAAEAPUAAACGAwAAAAA=&#10;" path="m296438,1026376l,513188,296438,,892502,r296438,513188l892502,1026376r-596064,xe" fillcolor="#81a6d0" stroked="f" strokecolor="#212120">
                        <v:shadow color="#8c8682"/>
                        <v:path arrowok="t" o:connecttype="custom" o:connectlocs="2964,10264;0,5132;2964,0;8925,0;11889,5132;8925,10264;2964,10264" o:connectangles="0,0,0,0,0,0,0"/>
                      </v:shape>
                      <v:shape id="Freeform 25" o:spid="_x0000_s1034" style="position:absolute;left:11208;top:11049;width:56;height:30;visibility:visible;mso-wrap-style:square;v-text-anchor:top" coordsize="17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1ScIA&#10;AADbAAAADwAAAGRycy9kb3ducmV2LnhtbESPwWrDMBBE74X+g9hCb41cl4TiRgklbUOudlp6XaSN&#10;ZWKtjKTG7t9HgUCOw8y8YZbryfXiRCF2nhU8zwoQxNqbjlsF3/uvp1cQMSEb7D2Tgn+KsF7d3y2x&#10;Mn7kmk5NakWGcKxQgU1pqKSM2pLDOPMDcfYOPjhMWYZWmoBjhrtelkWxkA47zgsWB9pY0sfmzykI&#10;0ozbua61bX54c/itjx9l/FTq8WF6fwORaEq38LW9MwpeSrh8yT9Ars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mnVJwgAAANsAAAAPAAAAAAAAAAAAAAAAAJgCAABkcnMvZG93&#10;bnJldi54bWxQSwUGAAAAAAQABAD1AAAAhwMAAAAA&#10;" path="m97,94c176,47,176,47,176,47,97,,97,,97,v,,,21,,28c86,28,,28,,28,,66,,66,,66v,,86,,97,c97,73,97,94,97,94xm12,55v,-6,,-10,,-16c22,39,109,39,109,39v,,,-12,,-18c119,27,143,41,153,47v-10,6,-34,20,-44,26c109,67,109,55,109,55v,,-87,,-97,xe" fillcolor="#dedddc" stroked="f" strokecolor="#212120">
                        <v:shadow color="#8c8682"/>
                        <v:path arrowok="t" o:connecttype="custom" o:connectlocs="3092,2996;5610,1498;3092,0;3092,892;0,892;0,2104;3092,2104;3092,2996;383,1753;383,1243;3474,1243;3474,669;4877,1498;3474,2327;3474,1753;383,1753" o:connectangles="0,0,0,0,0,0,0,0,0,0,0,0,0,0,0,0"/>
                        <o:lock v:ext="edit" verticies="t"/>
                      </v:shape>
                      <v:shape id="Freeform 26" o:spid="_x0000_s1035" style="position:absolute;left:11169;top:11067;width:64;height:34;visibility:visible;mso-wrap-style:square;v-text-anchor:top" coordsize="20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zcQA&#10;AADbAAAADwAAAGRycy9kb3ducmV2LnhtbESPQWvCQBSE74L/YXkFb7ppQ22J2UgsFAShoPXQ4yP7&#10;zEazb0N2m8R/3y0Uehxm5hsm3062FQP1vnGs4HGVgCCunG64VnD+fF++gvABWWPrmBTcycO2mM9y&#10;zLQb+UjDKdQiQthnqMCE0GVS+sqQRb9yHXH0Lq63GKLsa6l7HCPctvIpSdbSYsNxwWBHb4aq2+nb&#10;Kth9HF7IH863xDxfLyXinir9pdTiYSo3IAJN4T/8195rBWkKv1/iD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Pxc3EAAAA2wAAAA8AAAAAAAAAAAAAAAAAmAIAAGRycy9k&#10;b3ducmV2LnhtbFBLBQYAAAAABAAEAPUAAACJAwAAAAA=&#10;" path="m91,75v12,,111,,111,c202,31,202,31,202,31v,,-99,,-111,c91,24,91,,91,,,53,,53,,53v91,54,91,54,91,54c91,107,91,83,91,75xm78,62v,,,14,,21c65,76,39,60,27,53,39,46,65,31,78,23v,7,,22,,22c78,45,177,45,188,45v,5,,11,,17c177,62,78,62,78,62xe" fillcolor="#dedddc" stroked="f" strokecolor="#212120">
                        <v:shadow color="#8c8682"/>
                        <v:path arrowok="t" o:connecttype="custom" o:connectlocs="2900,2390;6438,2390;6438,988;2900,988;2900,0;0,1689;2900,3410;2900,2390;2486,1976;2486,2645;861,1689;2486,733;2486,1434;5992,1434;5992,1976;2486,1976" o:connectangles="0,0,0,0,0,0,0,0,0,0,0,0,0,0,0,0"/>
                        <o:lock v:ext="edit" verticies="t"/>
                      </v:shape>
                      <v:shape id="Freeform 27" o:spid="_x0000_s1036" style="position:absolute;left:11370;top:11010;width:41;height:40;visibility:visible;mso-wrap-style:square;v-text-anchor:top" coordsize="12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lddsMA&#10;AADbAAAADwAAAGRycy9kb3ducmV2LnhtbESPQWvCQBSE74X+h+UVvDUbq7QSXaUKoj1JowePj+xL&#10;Npp9G7Krxn/vFoQeh5n5hpktetuIK3W+dqxgmKQgiAuna64UHPbr9wkIH5A1No5JwZ08LOavLzPM&#10;tLvxL13zUIkIYZ+hAhNCm0npC0MWfeJa4uiVrrMYouwqqTu8Rbht5EeafkqLNccFgy2tDBXn/GIV&#10;HJfDdbs8bYg2X3m1+7HlxOSlUoO3/nsKIlAf/sPP9lYrGI3h70v8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lddsMAAADbAAAADwAAAAAAAAAAAAAAAACYAgAAZHJzL2Rv&#10;d25yZXYueG1sUEsFBgAAAAAEAAQA9QAAAIgDAAAAAA==&#10;" path="m64,c29,,,29,,64v,35,29,64,64,64c99,128,128,99,128,64,128,29,99,,64,xm8,68v20,,20,,20,c28,75,29,81,30,87v-17,,-17,,-17,c10,81,9,75,8,68xm68,32c68,9,68,9,68,9v7,2,14,11,18,23l68,32xm89,40v1,6,2,13,3,20c68,60,68,60,68,60v,-20,,-20,,-20l89,40xm60,9v,23,,23,,23c41,32,41,32,41,32,46,20,52,11,60,9xm60,40v,20,,20,,20c36,60,36,60,36,60v,-7,1,-14,3,-20l60,40xm28,60c8,60,8,60,8,60,9,53,10,46,13,40v18,,18,,18,c29,46,28,53,28,60xm36,68v24,,24,,24,c60,87,60,87,60,87v-21,,-21,,-21,c37,81,36,75,36,68xm60,95v,24,,24,,24c52,117,45,108,41,95r19,xm68,119v,-24,,-24,,-24c87,95,87,95,87,95v-5,13,-11,22,-19,24xm68,87v,-19,,-19,,-19c92,68,92,68,92,68v-1,7,-2,13,-3,19l68,87xm99,68v21,,21,,21,c119,75,117,81,115,87v-18,,-18,,-18,c98,81,99,75,99,68xm99,60c99,53,98,46,97,40v17,,17,,17,c117,46,119,53,120,60r-21,xm110,32v-15,,-15,,-15,c92,24,89,17,85,12v10,4,18,11,25,20xm43,12c39,17,35,24,33,32v-15,,-15,,-15,c24,23,33,16,43,12xm17,95v15,,15,,15,c35,103,39,110,43,116,32,112,23,104,17,95xm85,116v4,-6,8,-13,10,-21c110,95,110,95,110,95v-6,9,-15,17,-25,21xe" fillcolor="#dedddc" stroked="f" strokecolor="#212120">
                        <v:shadow color="#8c8682"/>
                        <v:path arrowok="t" o:connecttype="custom" o:connectlocs="0,2040;4080,2040;255,2168;956,2773;255,2168;2168,287;2168,1020;2933,1913;2168,1275;1913,287;1307,1020;1913,1275;1148,1913;1913,1275;255,1913;988,1275;1148,2168;1913,2773;1148,2168;1913,3793;1913,3028;2168,3028;2168,3793;2168,2168;2837,2773;3156,2168;3666,2773;3156,2168;3092,1275;3825,1913;3506,1020;2709,383;1371,383;574,1020;542,3028;1371,3698;2709,3698;3506,3028" o:connectangles="0,0,0,0,0,0,0,0,0,0,0,0,0,0,0,0,0,0,0,0,0,0,0,0,0,0,0,0,0,0,0,0,0,0,0,0,0,0"/>
                        <o:lock v:ext="edit" verticies="t"/>
                      </v:shape>
                    </v:group>
                  </w:pict>
                </mc:Fallback>
              </mc:AlternateContent>
            </w:r>
          </w:p>
        </w:tc>
      </w:tr>
      <w:tr w:rsidR="001939DA">
        <w:trPr>
          <w:trHeight w:val="360"/>
          <w:jc w:val="center"/>
        </w:trPr>
        <w:tc>
          <w:tcPr>
            <w:tcW w:w="5000" w:type="pct"/>
            <w:vAlign w:val="center"/>
          </w:tcPr>
          <w:p w:rsidR="001939DA" w:rsidRPr="001939DA" w:rsidRDefault="001939DA" w:rsidP="001939DA">
            <w:pPr>
              <w:pStyle w:val="NoSpacing"/>
              <w:jc w:val="center"/>
              <w:rPr>
                <w:b/>
                <w:bCs/>
                <w:color w:val="0F243E"/>
              </w:rPr>
            </w:pPr>
            <w:r w:rsidRPr="001939DA">
              <w:rPr>
                <w:b/>
                <w:bCs/>
                <w:color w:val="0F243E"/>
              </w:rPr>
              <w:t>Author</w:t>
            </w:r>
          </w:p>
        </w:tc>
      </w:tr>
      <w:tr w:rsidR="001939DA">
        <w:trPr>
          <w:trHeight w:val="360"/>
          <w:jc w:val="center"/>
        </w:trPr>
        <w:tc>
          <w:tcPr>
            <w:tcW w:w="5000" w:type="pct"/>
            <w:vAlign w:val="center"/>
          </w:tcPr>
          <w:p w:rsidR="001939DA" w:rsidRPr="001939DA" w:rsidRDefault="001939DA" w:rsidP="001939DA">
            <w:pPr>
              <w:pStyle w:val="NoSpacing"/>
              <w:jc w:val="center"/>
              <w:rPr>
                <w:b/>
                <w:bCs/>
                <w:color w:val="0F243E"/>
              </w:rPr>
            </w:pPr>
            <w:r w:rsidRPr="001939DA">
              <w:rPr>
                <w:b/>
                <w:bCs/>
                <w:color w:val="0F243E"/>
              </w:rPr>
              <w:t>Date</w:t>
            </w:r>
          </w:p>
        </w:tc>
      </w:tr>
    </w:tbl>
    <w:p w:rsidR="001939DA" w:rsidRDefault="001939DA"/>
    <w:tbl>
      <w:tblPr>
        <w:tblpPr w:leftFromText="187" w:rightFromText="187" w:horzAnchor="margin" w:tblpXSpec="center" w:tblpYSpec="bottom"/>
        <w:tblW w:w="5000" w:type="pct"/>
        <w:tblLook w:val="04A0" w:firstRow="1" w:lastRow="0" w:firstColumn="1" w:lastColumn="0" w:noHBand="0" w:noVBand="1"/>
      </w:tblPr>
      <w:tblGrid>
        <w:gridCol w:w="9360"/>
      </w:tblGrid>
      <w:tr w:rsidR="001939DA">
        <w:tc>
          <w:tcPr>
            <w:tcW w:w="5000" w:type="pct"/>
          </w:tcPr>
          <w:p w:rsidR="001939DA" w:rsidRDefault="001939DA" w:rsidP="001939DA">
            <w:pPr>
              <w:pStyle w:val="NoSpacing"/>
            </w:pPr>
          </w:p>
        </w:tc>
      </w:tr>
    </w:tbl>
    <w:p w:rsidR="001939DA" w:rsidRPr="008F38E9" w:rsidRDefault="001939DA" w:rsidP="001939DA">
      <w:pPr>
        <w:rPr>
          <w:rStyle w:val="IntenseEmphasis"/>
          <w:color w:val="0F243E"/>
          <w:sz w:val="24"/>
        </w:rPr>
      </w:pPr>
      <w:r w:rsidRPr="008F38E9">
        <w:rPr>
          <w:rStyle w:val="IntenseEmphasis"/>
          <w:color w:val="0F243E"/>
          <w:sz w:val="24"/>
        </w:rPr>
        <w:lastRenderedPageBreak/>
        <w:t>Lorem Ipsum</w:t>
      </w:r>
    </w:p>
    <w:p w:rsidR="001939DA" w:rsidRDefault="001939DA" w:rsidP="001939DA">
      <w:r>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w:t>
      </w:r>
      <w:proofErr w:type="spellStart"/>
      <w:r>
        <w:t>popularised</w:t>
      </w:r>
      <w:proofErr w:type="spellEnd"/>
      <w:r>
        <w:t xml:space="preserve"> in the 1960s with the release of </w:t>
      </w:r>
      <w:proofErr w:type="spellStart"/>
      <w:r>
        <w:t>Letraset</w:t>
      </w:r>
      <w:proofErr w:type="spellEnd"/>
      <w:r>
        <w:t xml:space="preserve"> sheets containing Lorem Ipsum passages, and more recently with desktop publishing software like Aldus PageMaker including versions of Lorem Ipsum.</w:t>
      </w:r>
    </w:p>
    <w:p w:rsidR="00237A57" w:rsidRPr="008F38E9" w:rsidRDefault="00237A57" w:rsidP="001939DA">
      <w:pPr>
        <w:rPr>
          <w:rStyle w:val="IntenseEmphasis"/>
          <w:color w:val="0F243E"/>
          <w:sz w:val="24"/>
        </w:rPr>
      </w:pPr>
      <w:r w:rsidRPr="008F38E9">
        <w:rPr>
          <w:rStyle w:val="IntenseEmphasis"/>
          <w:color w:val="0F243E"/>
          <w:sz w:val="24"/>
        </w:rPr>
        <w:t xml:space="preserve">Where did it come </w:t>
      </w:r>
      <w:proofErr w:type="gramStart"/>
      <w:r w:rsidRPr="008F38E9">
        <w:rPr>
          <w:rStyle w:val="IntenseEmphasis"/>
          <w:color w:val="0F243E"/>
          <w:sz w:val="24"/>
        </w:rPr>
        <w:t>from</w:t>
      </w:r>
      <w:proofErr w:type="gramEnd"/>
    </w:p>
    <w:p w:rsidR="001939DA" w:rsidRDefault="001939DA" w:rsidP="001939DA">
      <w:r>
        <w:t xml:space="preserve">It is a long established fact that a reader will be distracted by the readable content of a page when looking at its layout. The point of using Lorem Ipsum is that it has a more-or-less normal distribution of letters, as opposed to using 'Content here, content here', making it look like readable English. Many desktop publishing packages and web page editors now use Lorem Ipsum as their default model text, and a search for 'lorem ipsum' will uncover many web sites still in their infancy. Various versions have evolved over the years, sometimes by accident, sometimes on purpose (injected </w:t>
      </w:r>
      <w:proofErr w:type="spellStart"/>
      <w:r>
        <w:t>humour</w:t>
      </w:r>
      <w:proofErr w:type="spellEnd"/>
      <w:r>
        <w:t xml:space="preserve"> and the like).</w:t>
      </w:r>
    </w:p>
    <w:p w:rsidR="001939DA" w:rsidRDefault="001939DA" w:rsidP="001939DA">
      <w:r>
        <w:t xml:space="preserve"> Contrary to popular belief, Lorem Ipsum is not simply random text. It has roots in a piece of classical Latin literature from 45 BC, making it over 2000 years old. Richard McClintock, a Latin professor at Hampden-Sydney College in Virginia, looked up one of the more obscure Latin words, </w:t>
      </w:r>
      <w:proofErr w:type="spellStart"/>
      <w:r>
        <w:t>consectetur</w:t>
      </w:r>
      <w:proofErr w:type="spellEnd"/>
      <w:r>
        <w:t xml:space="preserve">, from a Lorem Ipsum passage, and going through the cites of the word in classical literature, discovered the undoubtable source. Lorem Ipsum comes from sections 1.10.32 and 1.10.33 of "de </w:t>
      </w:r>
      <w:proofErr w:type="spellStart"/>
      <w:r>
        <w:t>Finibus</w:t>
      </w:r>
      <w:proofErr w:type="spellEnd"/>
      <w:r>
        <w:t xml:space="preserve"> </w:t>
      </w:r>
      <w:proofErr w:type="spellStart"/>
      <w:r>
        <w:t>Bonorum</w:t>
      </w:r>
      <w:proofErr w:type="spellEnd"/>
      <w:r>
        <w:t xml:space="preserve"> </w:t>
      </w:r>
      <w:proofErr w:type="gramStart"/>
      <w:r>
        <w:t>et</w:t>
      </w:r>
      <w:proofErr w:type="gramEnd"/>
      <w:r>
        <w:t xml:space="preserve"> </w:t>
      </w:r>
      <w:proofErr w:type="spellStart"/>
      <w:r>
        <w:t>Malorum</w:t>
      </w:r>
      <w:proofErr w:type="spellEnd"/>
      <w:r>
        <w:t xml:space="preserve">" (The Extremes of Good and Evil) by Cicero, written in 45 BC. This book is a treatise on the theory of ethics, very popular during the Renaissance. The first line of Lorem Ipsum, "Lorem ipsum dolor sit </w:t>
      </w:r>
      <w:proofErr w:type="spellStart"/>
      <w:r>
        <w:t>amet</w:t>
      </w:r>
      <w:proofErr w:type="spellEnd"/>
      <w:proofErr w:type="gramStart"/>
      <w:r>
        <w:t>.."</w:t>
      </w:r>
      <w:proofErr w:type="gramEnd"/>
      <w:r>
        <w:t>, comes from a line in section 1.10.32.</w:t>
      </w:r>
    </w:p>
    <w:p w:rsidR="008F38E9" w:rsidRDefault="001939DA" w:rsidP="001939DA">
      <w:r>
        <w:t xml:space="preserve">The standard chunk of Lorem Ipsum used since the 1500s is reproduced below for those interested. Sections 1.10.32 and 1.10.33 from "de </w:t>
      </w:r>
      <w:proofErr w:type="spellStart"/>
      <w:r>
        <w:t>Finibus</w:t>
      </w:r>
      <w:proofErr w:type="spellEnd"/>
      <w:r>
        <w:t xml:space="preserve"> </w:t>
      </w:r>
      <w:proofErr w:type="spellStart"/>
      <w:r>
        <w:t>Bonorum</w:t>
      </w:r>
      <w:proofErr w:type="spellEnd"/>
      <w:r>
        <w:t xml:space="preserve"> </w:t>
      </w:r>
      <w:proofErr w:type="gramStart"/>
      <w:r>
        <w:t>et</w:t>
      </w:r>
      <w:proofErr w:type="gramEnd"/>
      <w:r>
        <w:t xml:space="preserve"> </w:t>
      </w:r>
      <w:proofErr w:type="spellStart"/>
      <w:r>
        <w:t>Malorum</w:t>
      </w:r>
      <w:proofErr w:type="spellEnd"/>
      <w:r>
        <w:t>" by Cicero are also reproduced in their exact original form, accompanied by English versions from the 1914 translation by H. Rackham.</w:t>
      </w:r>
    </w:p>
    <w:p w:rsidR="00237A57" w:rsidRDefault="00237A57" w:rsidP="001939DA"/>
    <w:p w:rsidR="00237A57" w:rsidRDefault="00237A57" w:rsidP="001939DA"/>
    <w:p w:rsidR="00237A57" w:rsidRDefault="00237A57" w:rsidP="001939DA">
      <w:bookmarkStart w:id="0" w:name="_GoBack"/>
      <w:bookmarkEnd w:id="0"/>
    </w:p>
    <w:p w:rsidR="00237A57" w:rsidRDefault="00237A57" w:rsidP="001939DA"/>
    <w:p w:rsidR="00237A57" w:rsidRDefault="00237A57" w:rsidP="001939DA"/>
    <w:p w:rsidR="00237A57" w:rsidRDefault="00237A57" w:rsidP="001939DA"/>
    <w:p w:rsidR="00237A57" w:rsidRDefault="00237A57" w:rsidP="001939DA"/>
    <w:p w:rsidR="00237A57" w:rsidRDefault="00237A57" w:rsidP="001939DA"/>
    <w:p w:rsidR="00237A57" w:rsidRDefault="00237A57" w:rsidP="001939DA"/>
    <w:sectPr w:rsidR="00237A57" w:rsidSect="00237A57">
      <w:headerReference w:type="default" r:id="rId10"/>
      <w:footerReference w:type="default" r:id="rId11"/>
      <w:headerReference w:type="first" r:id="rId12"/>
      <w:pgSz w:w="12240" w:h="15840"/>
      <w:pgMar w:top="1440" w:right="1440" w:bottom="1080" w:left="1440" w:header="54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002" w:rsidRDefault="00486002" w:rsidP="001939DA">
      <w:pPr>
        <w:spacing w:after="0" w:line="240" w:lineRule="auto"/>
      </w:pPr>
      <w:r>
        <w:separator/>
      </w:r>
    </w:p>
  </w:endnote>
  <w:endnote w:type="continuationSeparator" w:id="0">
    <w:p w:rsidR="00486002" w:rsidRDefault="00486002" w:rsidP="00193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34E" w:rsidRDefault="00A7534E" w:rsidP="001939DA">
    <w:pPr>
      <w:pStyle w:val="Footer"/>
      <w:jc w:val="center"/>
    </w:pPr>
    <w:r>
      <w:rPr>
        <w:noProof/>
        <w:sz w:val="24"/>
        <w:szCs w:val="24"/>
      </w:rPr>
      <mc:AlternateContent>
        <mc:Choice Requires="wps">
          <w:drawing>
            <wp:anchor distT="36576" distB="36576" distL="36576" distR="36576" simplePos="0" relativeHeight="251659264" behindDoc="0" locked="0" layoutInCell="1" allowOverlap="1">
              <wp:simplePos x="0" y="0"/>
              <wp:positionH relativeFrom="column">
                <wp:posOffset>925195</wp:posOffset>
              </wp:positionH>
              <wp:positionV relativeFrom="paragraph">
                <wp:posOffset>8794750</wp:posOffset>
              </wp:positionV>
              <wp:extent cx="1371600" cy="160020"/>
              <wp:effectExtent l="1270" t="3810" r="0" b="0"/>
              <wp:wrapNone/>
              <wp:docPr id="2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60020"/>
                      </a:xfrm>
                      <a:prstGeom prst="rect">
                        <a:avLst/>
                      </a:prstGeom>
                      <a:solidFill>
                        <a:srgbClr val="3F3F3F"/>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1A6D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95D80" id="Rectangle 9" o:spid="_x0000_s1026" style="position:absolute;margin-left:72.85pt;margin-top:692.5pt;width:108pt;height:12.6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" fillcolor="#3f3f3f" stroked="f" insetpen="t">
              <v:shadow color="#81a6d0"/>
              <v:textbox inset="2.88pt,2.88pt,2.88pt,2.88pt"/>
            </v:rect>
          </w:pict>
        </mc:Fallback>
      </mc:AlternateContent>
    </w:r>
    <w:r>
      <w:rPr>
        <w:noProof/>
        <w:sz w:val="24"/>
        <w:szCs w:val="24"/>
      </w:rPr>
      <mc:AlternateContent>
        <mc:Choice Requires="wps">
          <w:drawing>
            <wp:anchor distT="36576" distB="36576" distL="36576" distR="36576" simplePos="0" relativeHeight="251660288" behindDoc="0" locked="0" layoutInCell="1" allowOverlap="1">
              <wp:simplePos x="0" y="0"/>
              <wp:positionH relativeFrom="column">
                <wp:posOffset>2296795</wp:posOffset>
              </wp:positionH>
              <wp:positionV relativeFrom="paragraph">
                <wp:posOffset>8794750</wp:posOffset>
              </wp:positionV>
              <wp:extent cx="1371600" cy="160020"/>
              <wp:effectExtent l="1270" t="3810" r="0" b="0"/>
              <wp:wrapNone/>
              <wp:docPr id="2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60020"/>
                      </a:xfrm>
                      <a:prstGeom prst="rect">
                        <a:avLst/>
                      </a:prstGeom>
                      <a:solidFill>
                        <a:srgbClr val="213C5C"/>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1A6D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1C70F" id="Rectangle 10" o:spid="_x0000_s1026" style="position:absolute;margin-left:180.85pt;margin-top:692.5pt;width:108pt;height:12.6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" fillcolor="#213c5c" stroked="f" insetpen="t">
              <v:shadow color="#81a6d0"/>
              <v:textbox inset="2.88pt,2.88pt,2.88pt,2.88pt"/>
            </v:rect>
          </w:pict>
        </mc:Fallback>
      </mc:AlternateContent>
    </w:r>
    <w:r>
      <w:rPr>
        <w:noProof/>
        <w:sz w:val="24"/>
        <w:szCs w:val="24"/>
      </w:rPr>
      <mc:AlternateContent>
        <mc:Choice Requires="wps">
          <w:drawing>
            <wp:anchor distT="36576" distB="36576" distL="36576" distR="36576" simplePos="0" relativeHeight="251661312" behindDoc="0" locked="0" layoutInCell="1" allowOverlap="1">
              <wp:simplePos x="0" y="0"/>
              <wp:positionH relativeFrom="column">
                <wp:posOffset>3668395</wp:posOffset>
              </wp:positionH>
              <wp:positionV relativeFrom="paragraph">
                <wp:posOffset>8794750</wp:posOffset>
              </wp:positionV>
              <wp:extent cx="1371600" cy="160020"/>
              <wp:effectExtent l="1270" t="3810" r="0" b="0"/>
              <wp:wrapNone/>
              <wp:docPr id="2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60020"/>
                      </a:xfrm>
                      <a:prstGeom prst="rect">
                        <a:avLst/>
                      </a:prstGeom>
                      <a:solidFill>
                        <a:srgbClr val="81A6D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1A6D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A7085" id="Rectangle 11" o:spid="_x0000_s1026" style="position:absolute;margin-left:288.85pt;margin-top:692.5pt;width:108pt;height:12.6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" fillcolor="#81a6d0" stroked="f" insetpen="t">
              <v:shadow color="#81a6d0"/>
              <v:textbox inset="2.88pt,2.88pt,2.88pt,2.88pt"/>
            </v:rect>
          </w:pict>
        </mc:Fallback>
      </mc:AlternateContent>
    </w:r>
    <w:r>
      <w:rPr>
        <w:noProof/>
        <w:sz w:val="24"/>
        <w:szCs w:val="24"/>
      </w:rPr>
      <mc:AlternateContent>
        <mc:Choice Requires="wps">
          <w:drawing>
            <wp:anchor distT="36576" distB="36576" distL="36576" distR="36576" simplePos="0" relativeHeight="251662336" behindDoc="0" locked="0" layoutInCell="1" allowOverlap="1">
              <wp:simplePos x="0" y="0"/>
              <wp:positionH relativeFrom="column">
                <wp:posOffset>5039995</wp:posOffset>
              </wp:positionH>
              <wp:positionV relativeFrom="paragraph">
                <wp:posOffset>8794750</wp:posOffset>
              </wp:positionV>
              <wp:extent cx="1371600" cy="160020"/>
              <wp:effectExtent l="1270" t="3810" r="0" b="0"/>
              <wp:wrapNone/>
              <wp:docPr id="1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60020"/>
                      </a:xfrm>
                      <a:prstGeom prst="rect">
                        <a:avLst/>
                      </a:prstGeom>
                      <a:solidFill>
                        <a:srgbClr val="8F9722"/>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1A6D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8A381" id="Rectangle 12" o:spid="_x0000_s1026" style="position:absolute;margin-left:396.85pt;margin-top:692.5pt;width:108pt;height:12.6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" fillcolor="#8f9722" stroked="f" insetpen="t">
              <v:shadow color="#81a6d0"/>
              <v:textbox inset="2.88pt,2.88pt,2.88pt,2.88pt"/>
            </v:rect>
          </w:pict>
        </mc:Fallback>
      </mc:AlternateContent>
    </w:r>
    <w:r>
      <w:rPr>
        <w:noProof/>
        <w:sz w:val="24"/>
        <w:szCs w:val="24"/>
      </w:rPr>
      <mc:AlternateContent>
        <mc:Choice Requires="wps">
          <w:drawing>
            <wp:anchor distT="36576" distB="36576" distL="36576" distR="36576" simplePos="0" relativeHeight="251663360" behindDoc="0" locked="0" layoutInCell="1" allowOverlap="1">
              <wp:simplePos x="0" y="0"/>
              <wp:positionH relativeFrom="column">
                <wp:posOffset>1054100</wp:posOffset>
              </wp:positionH>
              <wp:positionV relativeFrom="paragraph">
                <wp:posOffset>8787130</wp:posOffset>
              </wp:positionV>
              <wp:extent cx="1114425" cy="187960"/>
              <wp:effectExtent l="0" t="0" r="3175" b="0"/>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87960"/>
                      </a:xfrm>
                      <a:prstGeom prst="rect">
                        <a:avLst/>
                      </a:prstGeom>
                      <a:noFill/>
                      <a:ln>
                        <a:noFill/>
                      </a:ln>
                      <a:effectLst/>
                      <a:extLst>
                        <a:ext uri="{909E8E84-426E-40DD-AFC4-6F175D3DCCD1}">
                          <a14:hiddenFill xmlns:a14="http://schemas.microsoft.com/office/drawing/2010/main">
                            <a:solidFill>
                              <a:srgbClr val="81A6D0"/>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534E" w:rsidRPr="00A7534E" w:rsidRDefault="00A7534E" w:rsidP="00A7534E">
                          <w:pPr>
                            <w:widowControl w:val="0"/>
                            <w:spacing w:line="160" w:lineRule="exact"/>
                            <w:jc w:val="center"/>
                            <w:rPr>
                              <w:rFonts w:ascii="Arial" w:hAnsi="Arial" w:cs="Arial"/>
                              <w:color w:val="FFFFFF"/>
                              <w:sz w:val="14"/>
                              <w:szCs w:val="14"/>
                            </w:rPr>
                          </w:pPr>
                          <w:r w:rsidRPr="00A7534E">
                            <w:rPr>
                              <w:rFonts w:ascii="Arial" w:hAnsi="Arial" w:cs="Arial"/>
                              <w:color w:val="FFFFFF"/>
                              <w:spacing w:val="20"/>
                              <w:sz w:val="14"/>
                              <w:szCs w:val="14"/>
                            </w:rPr>
                            <w:t>Search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2" type="#_x0000_t202" style="position:absolute;left:0;text-align:left;margin-left:83pt;margin-top:691.9pt;width:87.75pt;height:14.8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" filled="f" fillcolor="#81a6d0" stroked="f" insetpen="t">
              <v:textbox inset="2.88pt,2.88pt,2.88pt,2.88pt">
                <w:txbxContent>
                  <w:p w:rsidR="00A7534E" w:rsidRPr="00A7534E" w:rsidRDefault="00A7534E" w:rsidP="00A7534E">
                    <w:pPr>
                      <w:widowControl w:val="0"/>
                      <w:spacing w:line="160" w:lineRule="exact"/>
                      <w:jc w:val="center"/>
                      <w:rPr>
                        <w:rFonts w:ascii="Arial" w:hAnsi="Arial" w:cs="Arial"/>
                        <w:color w:val="FFFFFF"/>
                        <w:sz w:val="14"/>
                        <w:szCs w:val="14"/>
                      </w:rPr>
                    </w:pPr>
                    <w:r w:rsidRPr="00A7534E">
                      <w:rPr>
                        <w:rFonts w:ascii="Arial" w:hAnsi="Arial" w:cs="Arial"/>
                        <w:color w:val="FFFFFF"/>
                        <w:spacing w:val="20"/>
                        <w:sz w:val="14"/>
                        <w:szCs w:val="14"/>
                      </w:rPr>
                      <w:t>Search</w:t>
                    </w:r>
                  </w:p>
                </w:txbxContent>
              </v:textbox>
            </v:shape>
          </w:pict>
        </mc:Fallback>
      </mc:AlternateContent>
    </w:r>
    <w:r>
      <w:rPr>
        <w:noProof/>
        <w:sz w:val="24"/>
        <w:szCs w:val="24"/>
      </w:rPr>
      <mc:AlternateContent>
        <mc:Choice Requires="wps">
          <w:drawing>
            <wp:anchor distT="36576" distB="36576" distL="36576" distR="36576" simplePos="0" relativeHeight="251664384" behindDoc="0" locked="0" layoutInCell="1" allowOverlap="1">
              <wp:simplePos x="0" y="0"/>
              <wp:positionH relativeFrom="column">
                <wp:posOffset>2249170</wp:posOffset>
              </wp:positionH>
              <wp:positionV relativeFrom="paragraph">
                <wp:posOffset>8796655</wp:posOffset>
              </wp:positionV>
              <wp:extent cx="1476375" cy="187960"/>
              <wp:effectExtent l="1270" t="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87960"/>
                      </a:xfrm>
                      <a:prstGeom prst="rect">
                        <a:avLst/>
                      </a:prstGeom>
                      <a:noFill/>
                      <a:ln>
                        <a:noFill/>
                      </a:ln>
                      <a:effectLst/>
                      <a:extLst>
                        <a:ext uri="{909E8E84-426E-40DD-AFC4-6F175D3DCCD1}">
                          <a14:hiddenFill xmlns:a14="http://schemas.microsoft.com/office/drawing/2010/main">
                            <a:solidFill>
                              <a:srgbClr val="81A6D0"/>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534E" w:rsidRPr="00A7534E" w:rsidRDefault="00A7534E" w:rsidP="00A7534E">
                          <w:pPr>
                            <w:widowControl w:val="0"/>
                            <w:spacing w:line="160" w:lineRule="exact"/>
                            <w:jc w:val="center"/>
                            <w:rPr>
                              <w:rFonts w:ascii="Arial" w:hAnsi="Arial" w:cs="Arial"/>
                              <w:color w:val="FFFFFF"/>
                              <w:sz w:val="14"/>
                              <w:szCs w:val="14"/>
                            </w:rPr>
                          </w:pPr>
                          <w:r w:rsidRPr="00A7534E">
                            <w:rPr>
                              <w:rFonts w:ascii="Arial" w:hAnsi="Arial" w:cs="Arial"/>
                              <w:color w:val="FFFFFF"/>
                              <w:spacing w:val="20"/>
                              <w:sz w:val="14"/>
                              <w:szCs w:val="14"/>
                            </w:rPr>
                            <w:t>Report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3" type="#_x0000_t202" style="position:absolute;left:0;text-align:left;margin-left:177.1pt;margin-top:692.65pt;width:116.25pt;height:14.8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" filled="f" fillcolor="#81a6d0" stroked="f" insetpen="t">
              <v:textbox inset="2.88pt,2.88pt,2.88pt,2.88pt">
                <w:txbxContent>
                  <w:p w:rsidR="00A7534E" w:rsidRPr="00A7534E" w:rsidRDefault="00A7534E" w:rsidP="00A7534E">
                    <w:pPr>
                      <w:widowControl w:val="0"/>
                      <w:spacing w:line="160" w:lineRule="exact"/>
                      <w:jc w:val="center"/>
                      <w:rPr>
                        <w:rFonts w:ascii="Arial" w:hAnsi="Arial" w:cs="Arial"/>
                        <w:color w:val="FFFFFF"/>
                        <w:sz w:val="14"/>
                        <w:szCs w:val="14"/>
                      </w:rPr>
                    </w:pPr>
                    <w:r w:rsidRPr="00A7534E">
                      <w:rPr>
                        <w:rFonts w:ascii="Arial" w:hAnsi="Arial" w:cs="Arial"/>
                        <w:color w:val="FFFFFF"/>
                        <w:spacing w:val="20"/>
                        <w:sz w:val="14"/>
                        <w:szCs w:val="14"/>
                      </w:rPr>
                      <w:t>Report</w:t>
                    </w:r>
                  </w:p>
                </w:txbxContent>
              </v:textbox>
            </v:shape>
          </w:pict>
        </mc:Fallback>
      </mc:AlternateContent>
    </w:r>
    <w:r>
      <w:rPr>
        <w:noProof/>
        <w:sz w:val="24"/>
        <w:szCs w:val="24"/>
      </w:rPr>
      <mc:AlternateContent>
        <mc:Choice Requires="wps">
          <w:drawing>
            <wp:anchor distT="36576" distB="36576" distL="36576" distR="36576" simplePos="0" relativeHeight="251665408" behindDoc="0" locked="0" layoutInCell="1" allowOverlap="1">
              <wp:simplePos x="0" y="0"/>
              <wp:positionH relativeFrom="column">
                <wp:posOffset>3730625</wp:posOffset>
              </wp:positionH>
              <wp:positionV relativeFrom="paragraph">
                <wp:posOffset>8796655</wp:posOffset>
              </wp:positionV>
              <wp:extent cx="1257300" cy="187960"/>
              <wp:effectExtent l="0" t="0" r="3175" b="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87960"/>
                      </a:xfrm>
                      <a:prstGeom prst="rect">
                        <a:avLst/>
                      </a:prstGeom>
                      <a:noFill/>
                      <a:ln>
                        <a:noFill/>
                      </a:ln>
                      <a:effectLst/>
                      <a:extLst>
                        <a:ext uri="{909E8E84-426E-40DD-AFC4-6F175D3DCCD1}">
                          <a14:hiddenFill xmlns:a14="http://schemas.microsoft.com/office/drawing/2010/main">
                            <a:solidFill>
                              <a:srgbClr val="81A6D0"/>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534E" w:rsidRPr="00A7534E" w:rsidRDefault="00A7534E" w:rsidP="00A7534E">
                          <w:pPr>
                            <w:widowControl w:val="0"/>
                            <w:spacing w:line="160" w:lineRule="exact"/>
                            <w:jc w:val="center"/>
                            <w:rPr>
                              <w:rFonts w:ascii="Arial" w:hAnsi="Arial" w:cs="Arial"/>
                              <w:color w:val="FFFFFF"/>
                              <w:sz w:val="14"/>
                              <w:szCs w:val="14"/>
                            </w:rPr>
                          </w:pPr>
                          <w:r w:rsidRPr="00A7534E">
                            <w:rPr>
                              <w:rFonts w:ascii="Arial" w:hAnsi="Arial" w:cs="Arial"/>
                              <w:color w:val="FFFFFF"/>
                              <w:spacing w:val="20"/>
                              <w:sz w:val="14"/>
                              <w:szCs w:val="14"/>
                            </w:rPr>
                            <w:t>Manage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left:0;text-align:left;margin-left:293.75pt;margin-top:692.65pt;width:99pt;height:14.8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" filled="f" fillcolor="#81a6d0" stroked="f" insetpen="t">
              <v:textbox inset="2.88pt,2.88pt,2.88pt,2.88pt">
                <w:txbxContent>
                  <w:p w:rsidR="00A7534E" w:rsidRPr="00A7534E" w:rsidRDefault="00A7534E" w:rsidP="00A7534E">
                    <w:pPr>
                      <w:widowControl w:val="0"/>
                      <w:spacing w:line="160" w:lineRule="exact"/>
                      <w:jc w:val="center"/>
                      <w:rPr>
                        <w:rFonts w:ascii="Arial" w:hAnsi="Arial" w:cs="Arial"/>
                        <w:color w:val="FFFFFF"/>
                        <w:sz w:val="14"/>
                        <w:szCs w:val="14"/>
                      </w:rPr>
                    </w:pPr>
                    <w:r w:rsidRPr="00A7534E">
                      <w:rPr>
                        <w:rFonts w:ascii="Arial" w:hAnsi="Arial" w:cs="Arial"/>
                        <w:color w:val="FFFFFF"/>
                        <w:spacing w:val="20"/>
                        <w:sz w:val="14"/>
                        <w:szCs w:val="14"/>
                      </w:rPr>
                      <w:t>Manage</w:t>
                    </w:r>
                  </w:p>
                </w:txbxContent>
              </v:textbox>
            </v:shape>
          </w:pict>
        </mc:Fallback>
      </mc:AlternateContent>
    </w:r>
    <w:r>
      <w:rPr>
        <w:noProof/>
        <w:sz w:val="24"/>
        <w:szCs w:val="24"/>
      </w:rPr>
      <mc:AlternateContent>
        <mc:Choice Requires="wps">
          <w:drawing>
            <wp:anchor distT="36576" distB="36576" distL="36576" distR="36576" simplePos="0" relativeHeight="251666432" behindDoc="0" locked="0" layoutInCell="1" allowOverlap="1">
              <wp:simplePos x="0" y="0"/>
              <wp:positionH relativeFrom="column">
                <wp:posOffset>5197475</wp:posOffset>
              </wp:positionH>
              <wp:positionV relativeFrom="paragraph">
                <wp:posOffset>8796655</wp:posOffset>
              </wp:positionV>
              <wp:extent cx="1057275" cy="187960"/>
              <wp:effectExtent l="0" t="0" r="3175" b="0"/>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87960"/>
                      </a:xfrm>
                      <a:prstGeom prst="rect">
                        <a:avLst/>
                      </a:prstGeom>
                      <a:noFill/>
                      <a:ln>
                        <a:noFill/>
                      </a:ln>
                      <a:effectLst/>
                      <a:extLst>
                        <a:ext uri="{909E8E84-426E-40DD-AFC4-6F175D3DCCD1}">
                          <a14:hiddenFill xmlns:a14="http://schemas.microsoft.com/office/drawing/2010/main">
                            <a:solidFill>
                              <a:srgbClr val="81A6D0"/>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534E" w:rsidRPr="00A7534E" w:rsidRDefault="00A7534E" w:rsidP="00A7534E">
                          <w:pPr>
                            <w:widowControl w:val="0"/>
                            <w:spacing w:line="160" w:lineRule="exact"/>
                            <w:jc w:val="center"/>
                            <w:rPr>
                              <w:rFonts w:ascii="Arial" w:hAnsi="Arial" w:cs="Arial"/>
                              <w:color w:val="FFFFFF"/>
                              <w:sz w:val="14"/>
                              <w:szCs w:val="14"/>
                            </w:rPr>
                          </w:pPr>
                          <w:r w:rsidRPr="00A7534E">
                            <w:rPr>
                              <w:rFonts w:ascii="Arial" w:hAnsi="Arial" w:cs="Arial"/>
                              <w:color w:val="FFFFFF"/>
                              <w:spacing w:val="20"/>
                              <w:sz w:val="14"/>
                              <w:szCs w:val="14"/>
                            </w:rPr>
                            <w:t>Archive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5" type="#_x0000_t202" style="position:absolute;left:0;text-align:left;margin-left:409.25pt;margin-top:692.65pt;width:83.25pt;height:14.8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" filled="f" fillcolor="#81a6d0" stroked="f" insetpen="t">
              <v:textbox inset="2.88pt,2.88pt,2.88pt,2.88pt">
                <w:txbxContent>
                  <w:p w:rsidR="00A7534E" w:rsidRPr="00A7534E" w:rsidRDefault="00A7534E" w:rsidP="00A7534E">
                    <w:pPr>
                      <w:widowControl w:val="0"/>
                      <w:spacing w:line="160" w:lineRule="exact"/>
                      <w:jc w:val="center"/>
                      <w:rPr>
                        <w:rFonts w:ascii="Arial" w:hAnsi="Arial" w:cs="Arial"/>
                        <w:color w:val="FFFFFF"/>
                        <w:sz w:val="14"/>
                        <w:szCs w:val="14"/>
                      </w:rPr>
                    </w:pPr>
                    <w:r w:rsidRPr="00A7534E">
                      <w:rPr>
                        <w:rFonts w:ascii="Arial" w:hAnsi="Arial" w:cs="Arial"/>
                        <w:color w:val="FFFFFF"/>
                        <w:spacing w:val="20"/>
                        <w:sz w:val="14"/>
                        <w:szCs w:val="14"/>
                      </w:rPr>
                      <w:t>Archive</w:t>
                    </w:r>
                  </w:p>
                </w:txbxContent>
              </v:textbox>
            </v:shape>
          </w:pict>
        </mc:Fallback>
      </mc:AlternateContent>
    </w:r>
    <w:r>
      <w:rPr>
        <w:noProof/>
        <w:sz w:val="24"/>
        <w:szCs w:val="24"/>
      </w:rPr>
      <mc:AlternateContent>
        <mc:Choice Requires="wps">
          <w:drawing>
            <wp:anchor distT="36576" distB="36576" distL="36576" distR="36576" simplePos="0" relativeHeight="251667456" behindDoc="0" locked="0" layoutInCell="1" allowOverlap="1">
              <wp:simplePos x="0" y="0"/>
              <wp:positionH relativeFrom="column">
                <wp:posOffset>6411595</wp:posOffset>
              </wp:positionH>
              <wp:positionV relativeFrom="paragraph">
                <wp:posOffset>8794750</wp:posOffset>
              </wp:positionV>
              <wp:extent cx="1371600" cy="160020"/>
              <wp:effectExtent l="1270" t="3810" r="0" b="0"/>
              <wp:wrapNone/>
              <wp:docPr id="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60020"/>
                      </a:xfrm>
                      <a:prstGeom prst="rect">
                        <a:avLst/>
                      </a:prstGeom>
                      <a:solidFill>
                        <a:srgbClr val="BC851E"/>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1A6D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FD134" id="Rectangle 17" o:spid="_x0000_s1026" style="position:absolute;margin-left:504.85pt;margin-top:692.5pt;width:108pt;height:12.6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" fillcolor="#bc851e" stroked="f" insetpen="t">
              <v:shadow color="#81a6d0"/>
              <v:textbox inset="2.88pt,2.88pt,2.88pt,2.88pt"/>
            </v:rect>
          </w:pict>
        </mc:Fallback>
      </mc:AlternateContent>
    </w:r>
    <w:r>
      <w:rPr>
        <w:noProof/>
        <w:sz w:val="24"/>
        <w:szCs w:val="24"/>
      </w:rPr>
      <mc:AlternateContent>
        <mc:Choice Requires="wps">
          <w:drawing>
            <wp:anchor distT="36576" distB="36576" distL="36576" distR="36576" simplePos="0" relativeHeight="251668480" behindDoc="0" locked="0" layoutInCell="1" allowOverlap="1">
              <wp:simplePos x="0" y="0"/>
              <wp:positionH relativeFrom="column">
                <wp:posOffset>6453505</wp:posOffset>
              </wp:positionH>
              <wp:positionV relativeFrom="paragraph">
                <wp:posOffset>8796020</wp:posOffset>
              </wp:positionV>
              <wp:extent cx="1230630" cy="187960"/>
              <wp:effectExtent l="0" t="0" r="2540" b="0"/>
              <wp:wrapNone/>
              <wp:docPr id="1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187960"/>
                      </a:xfrm>
                      <a:prstGeom prst="rect">
                        <a:avLst/>
                      </a:prstGeom>
                      <a:noFill/>
                      <a:ln>
                        <a:noFill/>
                      </a:ln>
                      <a:effectLst/>
                      <a:extLst>
                        <a:ext uri="{909E8E84-426E-40DD-AFC4-6F175D3DCCD1}">
                          <a14:hiddenFill xmlns:a14="http://schemas.microsoft.com/office/drawing/2010/main">
                            <a:solidFill>
                              <a:srgbClr val="81A6D0"/>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534E" w:rsidRPr="00A7534E" w:rsidRDefault="00A7534E" w:rsidP="00A7534E">
                          <w:pPr>
                            <w:widowControl w:val="0"/>
                            <w:spacing w:line="160" w:lineRule="exact"/>
                            <w:jc w:val="center"/>
                            <w:rPr>
                              <w:rFonts w:ascii="Arial" w:hAnsi="Arial" w:cs="Arial"/>
                              <w:color w:val="FFFFFF"/>
                              <w:sz w:val="14"/>
                              <w:szCs w:val="14"/>
                            </w:rPr>
                          </w:pPr>
                          <w:r w:rsidRPr="00A7534E">
                            <w:rPr>
                              <w:rFonts w:ascii="Arial" w:hAnsi="Arial" w:cs="Arial"/>
                              <w:color w:val="FFFFFF"/>
                              <w:spacing w:val="20"/>
                              <w:sz w:val="14"/>
                              <w:szCs w:val="14"/>
                            </w:rPr>
                            <w:t>Govern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6" type="#_x0000_t202" style="position:absolute;left:0;text-align:left;margin-left:508.15pt;margin-top:692.6pt;width:96.9pt;height:14.8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" filled="f" fillcolor="#81a6d0" stroked="f" insetpen="t">
              <v:textbox inset="2.88pt,2.88pt,2.88pt,2.88pt">
                <w:txbxContent>
                  <w:p w:rsidR="00A7534E" w:rsidRPr="00A7534E" w:rsidRDefault="00A7534E" w:rsidP="00A7534E">
                    <w:pPr>
                      <w:widowControl w:val="0"/>
                      <w:spacing w:line="160" w:lineRule="exact"/>
                      <w:jc w:val="center"/>
                      <w:rPr>
                        <w:rFonts w:ascii="Arial" w:hAnsi="Arial" w:cs="Arial"/>
                        <w:color w:val="FFFFFF"/>
                        <w:sz w:val="14"/>
                        <w:szCs w:val="14"/>
                      </w:rPr>
                    </w:pPr>
                    <w:r w:rsidRPr="00A7534E">
                      <w:rPr>
                        <w:rFonts w:ascii="Arial" w:hAnsi="Arial" w:cs="Arial"/>
                        <w:color w:val="FFFFFF"/>
                        <w:spacing w:val="20"/>
                        <w:sz w:val="14"/>
                        <w:szCs w:val="14"/>
                      </w:rPr>
                      <w:t>Govern</w:t>
                    </w:r>
                  </w:p>
                </w:txbxContent>
              </v:textbox>
            </v:shape>
          </w:pict>
        </mc:Fallback>
      </mc:AlternateContent>
    </w:r>
    <w:r>
      <w:rPr>
        <w:noProof/>
        <w:sz w:val="24"/>
        <w:szCs w:val="24"/>
      </w:rPr>
      <mc:AlternateContent>
        <mc:Choice Requires="wps">
          <w:drawing>
            <wp:anchor distT="36576" distB="36576" distL="36576" distR="36576" simplePos="0" relativeHeight="251670528" behindDoc="0" locked="0" layoutInCell="1" allowOverlap="1">
              <wp:simplePos x="0" y="0"/>
              <wp:positionH relativeFrom="column">
                <wp:posOffset>925195</wp:posOffset>
              </wp:positionH>
              <wp:positionV relativeFrom="paragraph">
                <wp:posOffset>8794750</wp:posOffset>
              </wp:positionV>
              <wp:extent cx="1371600" cy="160020"/>
              <wp:effectExtent l="1270" t="3810" r="0" b="0"/>
              <wp:wrapNone/>
              <wp:docPr id="1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60020"/>
                      </a:xfrm>
                      <a:prstGeom prst="rect">
                        <a:avLst/>
                      </a:prstGeom>
                      <a:solidFill>
                        <a:srgbClr val="3F3F3F"/>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1A6D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F6319" id="Rectangle 19" o:spid="_x0000_s1026" style="position:absolute;margin-left:72.85pt;margin-top:692.5pt;width:108pt;height:12.6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" fillcolor="#3f3f3f" stroked="f" insetpen="t">
              <v:shadow color="#81a6d0"/>
              <v:textbox inset="2.88pt,2.88pt,2.88pt,2.88pt"/>
            </v:rect>
          </w:pict>
        </mc:Fallback>
      </mc:AlternateContent>
    </w:r>
    <w:r>
      <w:rPr>
        <w:noProof/>
        <w:sz w:val="24"/>
        <w:szCs w:val="24"/>
      </w:rPr>
      <mc:AlternateContent>
        <mc:Choice Requires="wps">
          <w:drawing>
            <wp:anchor distT="36576" distB="36576" distL="36576" distR="36576" simplePos="0" relativeHeight="251671552" behindDoc="0" locked="0" layoutInCell="1" allowOverlap="1">
              <wp:simplePos x="0" y="0"/>
              <wp:positionH relativeFrom="column">
                <wp:posOffset>2296795</wp:posOffset>
              </wp:positionH>
              <wp:positionV relativeFrom="paragraph">
                <wp:posOffset>8794750</wp:posOffset>
              </wp:positionV>
              <wp:extent cx="1371600" cy="160020"/>
              <wp:effectExtent l="1270" t="3810" r="0" b="0"/>
              <wp:wrapNone/>
              <wp:docPr id="1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60020"/>
                      </a:xfrm>
                      <a:prstGeom prst="rect">
                        <a:avLst/>
                      </a:prstGeom>
                      <a:solidFill>
                        <a:srgbClr val="213C5C"/>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1A6D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8F736" id="Rectangle 20" o:spid="_x0000_s1026" style="position:absolute;margin-left:180.85pt;margin-top:692.5pt;width:108pt;height:12.6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" fillcolor="#213c5c" stroked="f" insetpen="t">
              <v:shadow color="#81a6d0"/>
              <v:textbox inset="2.88pt,2.88pt,2.88pt,2.88pt"/>
            </v:rect>
          </w:pict>
        </mc:Fallback>
      </mc:AlternateContent>
    </w:r>
    <w:r>
      <w:rPr>
        <w:noProof/>
        <w:sz w:val="24"/>
        <w:szCs w:val="24"/>
      </w:rPr>
      <mc:AlternateContent>
        <mc:Choice Requires="wps">
          <w:drawing>
            <wp:anchor distT="36576" distB="36576" distL="36576" distR="36576" simplePos="0" relativeHeight="251672576" behindDoc="0" locked="0" layoutInCell="1" allowOverlap="1">
              <wp:simplePos x="0" y="0"/>
              <wp:positionH relativeFrom="column">
                <wp:posOffset>3668395</wp:posOffset>
              </wp:positionH>
              <wp:positionV relativeFrom="paragraph">
                <wp:posOffset>8794750</wp:posOffset>
              </wp:positionV>
              <wp:extent cx="1371600" cy="160020"/>
              <wp:effectExtent l="1270" t="3810" r="0" b="0"/>
              <wp:wrapNone/>
              <wp:docPr id="1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60020"/>
                      </a:xfrm>
                      <a:prstGeom prst="rect">
                        <a:avLst/>
                      </a:prstGeom>
                      <a:solidFill>
                        <a:srgbClr val="81A6D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1A6D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56720" id="Rectangle 21" o:spid="_x0000_s1026" style="position:absolute;margin-left:288.85pt;margin-top:692.5pt;width:108pt;height:12.6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" fillcolor="#81a6d0" stroked="f" insetpen="t">
              <v:shadow color="#81a6d0"/>
              <v:textbox inset="2.88pt,2.88pt,2.88pt,2.88pt"/>
            </v:rect>
          </w:pict>
        </mc:Fallback>
      </mc:AlternateContent>
    </w:r>
    <w:r>
      <w:rPr>
        <w:noProof/>
        <w:sz w:val="24"/>
        <w:szCs w:val="24"/>
      </w:rPr>
      <mc:AlternateContent>
        <mc:Choice Requires="wps">
          <w:drawing>
            <wp:anchor distT="36576" distB="36576" distL="36576" distR="36576" simplePos="0" relativeHeight="251673600" behindDoc="0" locked="0" layoutInCell="1" allowOverlap="1">
              <wp:simplePos x="0" y="0"/>
              <wp:positionH relativeFrom="column">
                <wp:posOffset>5039995</wp:posOffset>
              </wp:positionH>
              <wp:positionV relativeFrom="paragraph">
                <wp:posOffset>8794750</wp:posOffset>
              </wp:positionV>
              <wp:extent cx="1371600" cy="160020"/>
              <wp:effectExtent l="1270" t="3810" r="0" b="0"/>
              <wp:wrapNone/>
              <wp:docPr id="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60020"/>
                      </a:xfrm>
                      <a:prstGeom prst="rect">
                        <a:avLst/>
                      </a:prstGeom>
                      <a:solidFill>
                        <a:srgbClr val="8F9722"/>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1A6D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FA4C5" id="Rectangle 22" o:spid="_x0000_s1026" style="position:absolute;margin-left:396.85pt;margin-top:692.5pt;width:108pt;height:12.6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" fillcolor="#8f9722" stroked="f" insetpen="t">
              <v:shadow color="#81a6d0"/>
              <v:textbox inset="2.88pt,2.88pt,2.88pt,2.88pt"/>
            </v:rect>
          </w:pict>
        </mc:Fallback>
      </mc:AlternateContent>
    </w:r>
    <w:r>
      <w:rPr>
        <w:noProof/>
        <w:sz w:val="24"/>
        <w:szCs w:val="24"/>
      </w:rPr>
      <mc:AlternateContent>
        <mc:Choice Requires="wps">
          <w:drawing>
            <wp:anchor distT="36576" distB="36576" distL="36576" distR="36576" simplePos="0" relativeHeight="251674624" behindDoc="0" locked="0" layoutInCell="1" allowOverlap="1">
              <wp:simplePos x="0" y="0"/>
              <wp:positionH relativeFrom="column">
                <wp:posOffset>1054100</wp:posOffset>
              </wp:positionH>
              <wp:positionV relativeFrom="paragraph">
                <wp:posOffset>8787130</wp:posOffset>
              </wp:positionV>
              <wp:extent cx="1114425" cy="187960"/>
              <wp:effectExtent l="0" t="0" r="3175" b="0"/>
              <wp:wrapNone/>
              <wp:docPr id="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87960"/>
                      </a:xfrm>
                      <a:prstGeom prst="rect">
                        <a:avLst/>
                      </a:prstGeom>
                      <a:noFill/>
                      <a:ln>
                        <a:noFill/>
                      </a:ln>
                      <a:effectLst/>
                      <a:extLst>
                        <a:ext uri="{909E8E84-426E-40DD-AFC4-6F175D3DCCD1}">
                          <a14:hiddenFill xmlns:a14="http://schemas.microsoft.com/office/drawing/2010/main">
                            <a:solidFill>
                              <a:srgbClr val="81A6D0"/>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534E" w:rsidRPr="00A7534E" w:rsidRDefault="00A7534E" w:rsidP="00A7534E">
                          <w:pPr>
                            <w:widowControl w:val="0"/>
                            <w:spacing w:line="160" w:lineRule="exact"/>
                            <w:jc w:val="center"/>
                            <w:rPr>
                              <w:rFonts w:ascii="Arial" w:hAnsi="Arial" w:cs="Arial"/>
                              <w:color w:val="FFFFFF"/>
                              <w:sz w:val="14"/>
                              <w:szCs w:val="14"/>
                            </w:rPr>
                          </w:pPr>
                          <w:r w:rsidRPr="00A7534E">
                            <w:rPr>
                              <w:rFonts w:ascii="Arial" w:hAnsi="Arial" w:cs="Arial"/>
                              <w:color w:val="FFFFFF"/>
                              <w:spacing w:val="20"/>
                              <w:sz w:val="14"/>
                              <w:szCs w:val="14"/>
                            </w:rPr>
                            <w:t>Search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7" type="#_x0000_t202" style="position:absolute;left:0;text-align:left;margin-left:83pt;margin-top:691.9pt;width:87.75pt;height:14.8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" filled="f" fillcolor="#81a6d0" stroked="f" insetpen="t">
              <v:textbox inset="2.88pt,2.88pt,2.88pt,2.88pt">
                <w:txbxContent>
                  <w:p w:rsidR="00A7534E" w:rsidRPr="00A7534E" w:rsidRDefault="00A7534E" w:rsidP="00A7534E">
                    <w:pPr>
                      <w:widowControl w:val="0"/>
                      <w:spacing w:line="160" w:lineRule="exact"/>
                      <w:jc w:val="center"/>
                      <w:rPr>
                        <w:rFonts w:ascii="Arial" w:hAnsi="Arial" w:cs="Arial"/>
                        <w:color w:val="FFFFFF"/>
                        <w:sz w:val="14"/>
                        <w:szCs w:val="14"/>
                      </w:rPr>
                    </w:pPr>
                    <w:r w:rsidRPr="00A7534E">
                      <w:rPr>
                        <w:rFonts w:ascii="Arial" w:hAnsi="Arial" w:cs="Arial"/>
                        <w:color w:val="FFFFFF"/>
                        <w:spacing w:val="20"/>
                        <w:sz w:val="14"/>
                        <w:szCs w:val="14"/>
                      </w:rPr>
                      <w:t>Search</w:t>
                    </w:r>
                  </w:p>
                </w:txbxContent>
              </v:textbox>
            </v:shape>
          </w:pict>
        </mc:Fallback>
      </mc:AlternateContent>
    </w:r>
    <w:r>
      <w:rPr>
        <w:noProof/>
        <w:sz w:val="24"/>
        <w:szCs w:val="24"/>
      </w:rPr>
      <mc:AlternateContent>
        <mc:Choice Requires="wps">
          <w:drawing>
            <wp:anchor distT="36576" distB="36576" distL="36576" distR="36576" simplePos="0" relativeHeight="251675648" behindDoc="0" locked="0" layoutInCell="1" allowOverlap="1">
              <wp:simplePos x="0" y="0"/>
              <wp:positionH relativeFrom="column">
                <wp:posOffset>2249170</wp:posOffset>
              </wp:positionH>
              <wp:positionV relativeFrom="paragraph">
                <wp:posOffset>8796655</wp:posOffset>
              </wp:positionV>
              <wp:extent cx="1476375" cy="187960"/>
              <wp:effectExtent l="1270" t="0" r="0" b="0"/>
              <wp:wrapNone/>
              <wp:docPr id="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87960"/>
                      </a:xfrm>
                      <a:prstGeom prst="rect">
                        <a:avLst/>
                      </a:prstGeom>
                      <a:noFill/>
                      <a:ln>
                        <a:noFill/>
                      </a:ln>
                      <a:effectLst/>
                      <a:extLst>
                        <a:ext uri="{909E8E84-426E-40DD-AFC4-6F175D3DCCD1}">
                          <a14:hiddenFill xmlns:a14="http://schemas.microsoft.com/office/drawing/2010/main">
                            <a:solidFill>
                              <a:srgbClr val="81A6D0"/>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534E" w:rsidRPr="00A7534E" w:rsidRDefault="00A7534E" w:rsidP="00A7534E">
                          <w:pPr>
                            <w:widowControl w:val="0"/>
                            <w:spacing w:line="160" w:lineRule="exact"/>
                            <w:jc w:val="center"/>
                            <w:rPr>
                              <w:rFonts w:ascii="Arial" w:hAnsi="Arial" w:cs="Arial"/>
                              <w:color w:val="FFFFFF"/>
                              <w:sz w:val="14"/>
                              <w:szCs w:val="14"/>
                            </w:rPr>
                          </w:pPr>
                          <w:r w:rsidRPr="00A7534E">
                            <w:rPr>
                              <w:rFonts w:ascii="Arial" w:hAnsi="Arial" w:cs="Arial"/>
                              <w:color w:val="FFFFFF"/>
                              <w:spacing w:val="20"/>
                              <w:sz w:val="14"/>
                              <w:szCs w:val="14"/>
                            </w:rPr>
                            <w:t>Report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8" type="#_x0000_t202" style="position:absolute;left:0;text-align:left;margin-left:177.1pt;margin-top:692.65pt;width:116.25pt;height:14.8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" filled="f" fillcolor="#81a6d0" stroked="f" insetpen="t">
              <v:textbox inset="2.88pt,2.88pt,2.88pt,2.88pt">
                <w:txbxContent>
                  <w:p w:rsidR="00A7534E" w:rsidRPr="00A7534E" w:rsidRDefault="00A7534E" w:rsidP="00A7534E">
                    <w:pPr>
                      <w:widowControl w:val="0"/>
                      <w:spacing w:line="160" w:lineRule="exact"/>
                      <w:jc w:val="center"/>
                      <w:rPr>
                        <w:rFonts w:ascii="Arial" w:hAnsi="Arial" w:cs="Arial"/>
                        <w:color w:val="FFFFFF"/>
                        <w:sz w:val="14"/>
                        <w:szCs w:val="14"/>
                      </w:rPr>
                    </w:pPr>
                    <w:r w:rsidRPr="00A7534E">
                      <w:rPr>
                        <w:rFonts w:ascii="Arial" w:hAnsi="Arial" w:cs="Arial"/>
                        <w:color w:val="FFFFFF"/>
                        <w:spacing w:val="20"/>
                        <w:sz w:val="14"/>
                        <w:szCs w:val="14"/>
                      </w:rPr>
                      <w:t>Report</w:t>
                    </w:r>
                  </w:p>
                </w:txbxContent>
              </v:textbox>
            </v:shape>
          </w:pict>
        </mc:Fallback>
      </mc:AlternateContent>
    </w:r>
    <w:r>
      <w:rPr>
        <w:noProof/>
        <w:sz w:val="24"/>
        <w:szCs w:val="24"/>
      </w:rPr>
      <mc:AlternateContent>
        <mc:Choice Requires="wps">
          <w:drawing>
            <wp:anchor distT="36576" distB="36576" distL="36576" distR="36576" simplePos="0" relativeHeight="251676672" behindDoc="0" locked="0" layoutInCell="1" allowOverlap="1">
              <wp:simplePos x="0" y="0"/>
              <wp:positionH relativeFrom="column">
                <wp:posOffset>3730625</wp:posOffset>
              </wp:positionH>
              <wp:positionV relativeFrom="paragraph">
                <wp:posOffset>8796655</wp:posOffset>
              </wp:positionV>
              <wp:extent cx="1257300" cy="187960"/>
              <wp:effectExtent l="0" t="0" r="3175" b="0"/>
              <wp:wrapNone/>
              <wp:docPr id="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87960"/>
                      </a:xfrm>
                      <a:prstGeom prst="rect">
                        <a:avLst/>
                      </a:prstGeom>
                      <a:noFill/>
                      <a:ln>
                        <a:noFill/>
                      </a:ln>
                      <a:effectLst/>
                      <a:extLst>
                        <a:ext uri="{909E8E84-426E-40DD-AFC4-6F175D3DCCD1}">
                          <a14:hiddenFill xmlns:a14="http://schemas.microsoft.com/office/drawing/2010/main">
                            <a:solidFill>
                              <a:srgbClr val="81A6D0"/>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534E" w:rsidRPr="00A7534E" w:rsidRDefault="00A7534E" w:rsidP="00A7534E">
                          <w:pPr>
                            <w:widowControl w:val="0"/>
                            <w:spacing w:line="160" w:lineRule="exact"/>
                            <w:jc w:val="center"/>
                            <w:rPr>
                              <w:rFonts w:ascii="Arial" w:hAnsi="Arial" w:cs="Arial"/>
                              <w:color w:val="FFFFFF"/>
                              <w:sz w:val="14"/>
                              <w:szCs w:val="14"/>
                            </w:rPr>
                          </w:pPr>
                          <w:r w:rsidRPr="00A7534E">
                            <w:rPr>
                              <w:rFonts w:ascii="Arial" w:hAnsi="Arial" w:cs="Arial"/>
                              <w:color w:val="FFFFFF"/>
                              <w:spacing w:val="20"/>
                              <w:sz w:val="14"/>
                              <w:szCs w:val="14"/>
                            </w:rPr>
                            <w:t>Manage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9" type="#_x0000_t202" style="position:absolute;left:0;text-align:left;margin-left:293.75pt;margin-top:692.65pt;width:99pt;height:14.8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" filled="f" fillcolor="#81a6d0" stroked="f" insetpen="t">
              <v:textbox inset="2.88pt,2.88pt,2.88pt,2.88pt">
                <w:txbxContent>
                  <w:p w:rsidR="00A7534E" w:rsidRPr="00A7534E" w:rsidRDefault="00A7534E" w:rsidP="00A7534E">
                    <w:pPr>
                      <w:widowControl w:val="0"/>
                      <w:spacing w:line="160" w:lineRule="exact"/>
                      <w:jc w:val="center"/>
                      <w:rPr>
                        <w:rFonts w:ascii="Arial" w:hAnsi="Arial" w:cs="Arial"/>
                        <w:color w:val="FFFFFF"/>
                        <w:sz w:val="14"/>
                        <w:szCs w:val="14"/>
                      </w:rPr>
                    </w:pPr>
                    <w:r w:rsidRPr="00A7534E">
                      <w:rPr>
                        <w:rFonts w:ascii="Arial" w:hAnsi="Arial" w:cs="Arial"/>
                        <w:color w:val="FFFFFF"/>
                        <w:spacing w:val="20"/>
                        <w:sz w:val="14"/>
                        <w:szCs w:val="14"/>
                      </w:rPr>
                      <w:t>Manage</w:t>
                    </w:r>
                  </w:p>
                </w:txbxContent>
              </v:textbox>
            </v:shape>
          </w:pict>
        </mc:Fallback>
      </mc:AlternateContent>
    </w:r>
    <w:r>
      <w:rPr>
        <w:noProof/>
        <w:sz w:val="24"/>
        <w:szCs w:val="24"/>
      </w:rPr>
      <mc:AlternateContent>
        <mc:Choice Requires="wps">
          <w:drawing>
            <wp:anchor distT="36576" distB="36576" distL="36576" distR="36576" simplePos="0" relativeHeight="251677696" behindDoc="0" locked="0" layoutInCell="1" allowOverlap="1">
              <wp:simplePos x="0" y="0"/>
              <wp:positionH relativeFrom="column">
                <wp:posOffset>5197475</wp:posOffset>
              </wp:positionH>
              <wp:positionV relativeFrom="paragraph">
                <wp:posOffset>8796655</wp:posOffset>
              </wp:positionV>
              <wp:extent cx="1057275" cy="187960"/>
              <wp:effectExtent l="0" t="0" r="3175" b="0"/>
              <wp:wrapNone/>
              <wp:docPr id="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87960"/>
                      </a:xfrm>
                      <a:prstGeom prst="rect">
                        <a:avLst/>
                      </a:prstGeom>
                      <a:noFill/>
                      <a:ln>
                        <a:noFill/>
                      </a:ln>
                      <a:effectLst/>
                      <a:extLst>
                        <a:ext uri="{909E8E84-426E-40DD-AFC4-6F175D3DCCD1}">
                          <a14:hiddenFill xmlns:a14="http://schemas.microsoft.com/office/drawing/2010/main">
                            <a:solidFill>
                              <a:srgbClr val="81A6D0"/>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534E" w:rsidRPr="00A7534E" w:rsidRDefault="00A7534E" w:rsidP="00A7534E">
                          <w:pPr>
                            <w:widowControl w:val="0"/>
                            <w:spacing w:line="160" w:lineRule="exact"/>
                            <w:jc w:val="center"/>
                            <w:rPr>
                              <w:rFonts w:ascii="Arial" w:hAnsi="Arial" w:cs="Arial"/>
                              <w:color w:val="FFFFFF"/>
                              <w:sz w:val="14"/>
                              <w:szCs w:val="14"/>
                            </w:rPr>
                          </w:pPr>
                          <w:r w:rsidRPr="00A7534E">
                            <w:rPr>
                              <w:rFonts w:ascii="Arial" w:hAnsi="Arial" w:cs="Arial"/>
                              <w:color w:val="FFFFFF"/>
                              <w:spacing w:val="20"/>
                              <w:sz w:val="14"/>
                              <w:szCs w:val="14"/>
                            </w:rPr>
                            <w:t>Archive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0" type="#_x0000_t202" style="position:absolute;left:0;text-align:left;margin-left:409.25pt;margin-top:692.65pt;width:83.25pt;height:14.8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" filled="f" fillcolor="#81a6d0" stroked="f" insetpen="t">
              <v:textbox inset="2.88pt,2.88pt,2.88pt,2.88pt">
                <w:txbxContent>
                  <w:p w:rsidR="00A7534E" w:rsidRPr="00A7534E" w:rsidRDefault="00A7534E" w:rsidP="00A7534E">
                    <w:pPr>
                      <w:widowControl w:val="0"/>
                      <w:spacing w:line="160" w:lineRule="exact"/>
                      <w:jc w:val="center"/>
                      <w:rPr>
                        <w:rFonts w:ascii="Arial" w:hAnsi="Arial" w:cs="Arial"/>
                        <w:color w:val="FFFFFF"/>
                        <w:sz w:val="14"/>
                        <w:szCs w:val="14"/>
                      </w:rPr>
                    </w:pPr>
                    <w:r w:rsidRPr="00A7534E">
                      <w:rPr>
                        <w:rFonts w:ascii="Arial" w:hAnsi="Arial" w:cs="Arial"/>
                        <w:color w:val="FFFFFF"/>
                        <w:spacing w:val="20"/>
                        <w:sz w:val="14"/>
                        <w:szCs w:val="14"/>
                      </w:rPr>
                      <w:t>Archive</w:t>
                    </w:r>
                  </w:p>
                </w:txbxContent>
              </v:textbox>
            </v:shape>
          </w:pict>
        </mc:Fallback>
      </mc:AlternateContent>
    </w:r>
    <w:r>
      <w:rPr>
        <w:noProof/>
        <w:sz w:val="24"/>
        <w:szCs w:val="24"/>
      </w:rPr>
      <mc:AlternateContent>
        <mc:Choice Requires="wps">
          <w:drawing>
            <wp:anchor distT="36576" distB="36576" distL="36576" distR="36576" simplePos="0" relativeHeight="251678720" behindDoc="0" locked="0" layoutInCell="1" allowOverlap="1">
              <wp:simplePos x="0" y="0"/>
              <wp:positionH relativeFrom="column">
                <wp:posOffset>6411595</wp:posOffset>
              </wp:positionH>
              <wp:positionV relativeFrom="paragraph">
                <wp:posOffset>8794750</wp:posOffset>
              </wp:positionV>
              <wp:extent cx="1371600" cy="160020"/>
              <wp:effectExtent l="1270" t="3810" r="0" b="0"/>
              <wp:wrapNone/>
              <wp:docPr id="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60020"/>
                      </a:xfrm>
                      <a:prstGeom prst="rect">
                        <a:avLst/>
                      </a:prstGeom>
                      <a:solidFill>
                        <a:srgbClr val="BC851E"/>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1A6D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0E89E" id="Rectangle 27" o:spid="_x0000_s1026" style="position:absolute;margin-left:504.85pt;margin-top:692.5pt;width:108pt;height:12.6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" fillcolor="#bc851e" stroked="f" insetpen="t">
              <v:shadow color="#81a6d0"/>
              <v:textbox inset="2.88pt,2.88pt,2.88pt,2.88pt"/>
            </v:rect>
          </w:pict>
        </mc:Fallback>
      </mc:AlternateContent>
    </w:r>
    <w:r>
      <w:rPr>
        <w:noProof/>
        <w:sz w:val="24"/>
        <w:szCs w:val="24"/>
      </w:rPr>
      <mc:AlternateContent>
        <mc:Choice Requires="wps">
          <w:drawing>
            <wp:anchor distT="36576" distB="36576" distL="36576" distR="36576" simplePos="0" relativeHeight="251679744" behindDoc="0" locked="0" layoutInCell="1" allowOverlap="1">
              <wp:simplePos x="0" y="0"/>
              <wp:positionH relativeFrom="column">
                <wp:posOffset>6453505</wp:posOffset>
              </wp:positionH>
              <wp:positionV relativeFrom="paragraph">
                <wp:posOffset>8796020</wp:posOffset>
              </wp:positionV>
              <wp:extent cx="1230630" cy="187960"/>
              <wp:effectExtent l="0" t="0" r="2540" b="0"/>
              <wp:wrapNone/>
              <wp:docPr id="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187960"/>
                      </a:xfrm>
                      <a:prstGeom prst="rect">
                        <a:avLst/>
                      </a:prstGeom>
                      <a:noFill/>
                      <a:ln>
                        <a:noFill/>
                      </a:ln>
                      <a:effectLst/>
                      <a:extLst>
                        <a:ext uri="{909E8E84-426E-40DD-AFC4-6F175D3DCCD1}">
                          <a14:hiddenFill xmlns:a14="http://schemas.microsoft.com/office/drawing/2010/main">
                            <a:solidFill>
                              <a:srgbClr val="81A6D0"/>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534E" w:rsidRPr="00A7534E" w:rsidRDefault="00A7534E" w:rsidP="00A7534E">
                          <w:pPr>
                            <w:widowControl w:val="0"/>
                            <w:spacing w:line="160" w:lineRule="exact"/>
                            <w:jc w:val="center"/>
                            <w:rPr>
                              <w:rFonts w:ascii="Arial" w:hAnsi="Arial" w:cs="Arial"/>
                              <w:color w:val="FFFFFF"/>
                              <w:sz w:val="14"/>
                              <w:szCs w:val="14"/>
                            </w:rPr>
                          </w:pPr>
                          <w:r w:rsidRPr="00A7534E">
                            <w:rPr>
                              <w:rFonts w:ascii="Arial" w:hAnsi="Arial" w:cs="Arial"/>
                              <w:color w:val="FFFFFF"/>
                              <w:spacing w:val="20"/>
                              <w:sz w:val="14"/>
                              <w:szCs w:val="14"/>
                            </w:rPr>
                            <w:t>Govern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1" type="#_x0000_t202" style="position:absolute;left:0;text-align:left;margin-left:508.15pt;margin-top:692.6pt;width:96.9pt;height:14.8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" filled="f" fillcolor="#81a6d0" stroked="f" insetpen="t">
              <v:textbox inset="2.88pt,2.88pt,2.88pt,2.88pt">
                <w:txbxContent>
                  <w:p w:rsidR="00A7534E" w:rsidRPr="00A7534E" w:rsidRDefault="00A7534E" w:rsidP="00A7534E">
                    <w:pPr>
                      <w:widowControl w:val="0"/>
                      <w:spacing w:line="160" w:lineRule="exact"/>
                      <w:jc w:val="center"/>
                      <w:rPr>
                        <w:rFonts w:ascii="Arial" w:hAnsi="Arial" w:cs="Arial"/>
                        <w:color w:val="FFFFFF"/>
                        <w:sz w:val="14"/>
                        <w:szCs w:val="14"/>
                      </w:rPr>
                    </w:pPr>
                    <w:r w:rsidRPr="00A7534E">
                      <w:rPr>
                        <w:rFonts w:ascii="Arial" w:hAnsi="Arial" w:cs="Arial"/>
                        <w:color w:val="FFFFFF"/>
                        <w:spacing w:val="20"/>
                        <w:sz w:val="14"/>
                        <w:szCs w:val="14"/>
                      </w:rPr>
                      <w:t>Govern</w:t>
                    </w:r>
                  </w:p>
                </w:txbxContent>
              </v:textbox>
            </v:shape>
          </w:pict>
        </mc:Fallback>
      </mc:AlternateContent>
    </w:r>
    <w:r>
      <w:rPr>
        <w:noProof/>
      </w:rPr>
      <w:drawing>
        <wp:inline distT="0" distB="0" distL="0" distR="0" wp14:anchorId="5D60CA4A">
          <wp:extent cx="6857365" cy="19050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7365" cy="190500"/>
                  </a:xfrm>
                  <a:prstGeom prst="rect">
                    <a:avLst/>
                  </a:prstGeom>
                  <a:noFill/>
                </pic:spPr>
              </pic:pic>
            </a:graphicData>
          </a:graphic>
        </wp:inline>
      </w:drawing>
    </w:r>
  </w:p>
  <w:p w:rsidR="001939DA" w:rsidRDefault="001939DA" w:rsidP="006650AC">
    <w:pPr>
      <w:pStyle w:val="Footer"/>
      <w:spacing w:after="60"/>
      <w:jc w:val="center"/>
    </w:pPr>
    <w:r w:rsidRPr="00995D60">
      <w:t>www.IndexEngines.com</w:t>
    </w:r>
    <w:r>
      <w:t xml:space="preserve">                                 </w:t>
    </w:r>
    <w:r w:rsidRPr="00995D60">
      <w:t>info@IndexEngines.com</w:t>
    </w:r>
    <w:r>
      <w:t xml:space="preserve">                               732-817-1060</w:t>
    </w:r>
  </w:p>
  <w:p w:rsidR="006650AC" w:rsidRPr="006650AC" w:rsidRDefault="006650AC" w:rsidP="006650AC">
    <w:pPr>
      <w:spacing w:after="0" w:line="240" w:lineRule="auto"/>
      <w:jc w:val="center"/>
      <w:rPr>
        <w:rFonts w:ascii="Times New Roman" w:eastAsia="Times New Roman" w:hAnsi="Times New Roman"/>
        <w:iCs/>
        <w:sz w:val="24"/>
        <w:szCs w:val="24"/>
      </w:rPr>
    </w:pPr>
    <w:r w:rsidRPr="006650AC">
      <w:rPr>
        <w:rFonts w:ascii="Times New Roman" w:eastAsia="Times New Roman" w:hAnsi="Times New Roman"/>
        <w:iCs/>
        <w:sz w:val="16"/>
        <w:szCs w:val="16"/>
      </w:rPr>
      <w:t>Copyright 2016. All rights reserved. Index Engines Inc. All products mentioned are trademarked by their respective organizations.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002" w:rsidRDefault="00486002" w:rsidP="001939DA">
      <w:pPr>
        <w:spacing w:after="0" w:line="240" w:lineRule="auto"/>
      </w:pPr>
      <w:r>
        <w:separator/>
      </w:r>
    </w:p>
  </w:footnote>
  <w:footnote w:type="continuationSeparator" w:id="0">
    <w:p w:rsidR="00486002" w:rsidRDefault="00486002" w:rsidP="001939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A57" w:rsidRDefault="00A7534E" w:rsidP="00995D60">
    <w:pPr>
      <w:pStyle w:val="Header"/>
      <w:tabs>
        <w:tab w:val="clear" w:pos="9360"/>
        <w:tab w:val="right" w:pos="9450"/>
      </w:tabs>
      <w:ind w:left="-720"/>
    </w:pPr>
    <w:r>
      <w:rPr>
        <w:rFonts w:ascii="Cambria" w:eastAsia="Times New Roman" w:hAnsi="Cambria"/>
        <w:caps/>
        <w:noProof/>
      </w:rPr>
      <w:drawing>
        <wp:inline distT="0" distB="0" distL="0" distR="0">
          <wp:extent cx="1800225" cy="714375"/>
          <wp:effectExtent l="0" t="0" r="9525" b="9525"/>
          <wp:docPr id="2" name="Picture 2" descr="IndexEng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exEngi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714375"/>
                  </a:xfrm>
                  <a:prstGeom prst="rect">
                    <a:avLst/>
                  </a:prstGeom>
                  <a:noFill/>
                  <a:ln>
                    <a:noFill/>
                  </a:ln>
                </pic:spPr>
              </pic:pic>
            </a:graphicData>
          </a:graphic>
        </wp:inline>
      </w:drawing>
    </w:r>
    <w:r w:rsidR="006650AC">
      <w:tab/>
    </w:r>
    <w:r w:rsidR="006650AC">
      <w:tab/>
    </w:r>
    <w:r w:rsidR="006650AC">
      <w:rPr>
        <w:noProof/>
      </w:rPr>
      <w:drawing>
        <wp:inline distT="0" distB="0" distL="0" distR="0" wp14:anchorId="28620A5B" wp14:editId="54341382">
          <wp:extent cx="1477010" cy="714490"/>
          <wp:effectExtent l="0" t="0" r="889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4103" cy="727596"/>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D99" w:rsidRDefault="00A7534E" w:rsidP="00B45D99">
    <w:pPr>
      <w:pStyle w:val="Header"/>
      <w:ind w:left="-720"/>
    </w:pPr>
    <w:r>
      <w:rPr>
        <w:rFonts w:ascii="Cambria" w:eastAsia="Times New Roman" w:hAnsi="Cambria"/>
        <w:caps/>
        <w:noProof/>
      </w:rPr>
      <w:drawing>
        <wp:inline distT="0" distB="0" distL="0" distR="0">
          <wp:extent cx="1914525" cy="762000"/>
          <wp:effectExtent l="0" t="0" r="9525" b="0"/>
          <wp:docPr id="3" name="Picture 3" descr="IndexEng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exEngi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4525" cy="762000"/>
                  </a:xfrm>
                  <a:prstGeom prst="rect">
                    <a:avLst/>
                  </a:prstGeom>
                  <a:noFill/>
                  <a:ln>
                    <a:noFill/>
                  </a:ln>
                </pic:spPr>
              </pic:pic>
            </a:graphicData>
          </a:graphic>
        </wp:inline>
      </w:drawing>
    </w:r>
    <w:r w:rsidR="006650AC">
      <w:t xml:space="preserve">                                                                                          </w:t>
    </w:r>
    <w:r w:rsidR="006650AC">
      <w:rPr>
        <w:noProof/>
      </w:rPr>
      <w:drawing>
        <wp:inline distT="0" distB="0" distL="0" distR="0" wp14:anchorId="28620A5B" wp14:editId="54341382">
          <wp:extent cx="1619250" cy="78329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1227" cy="803603"/>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0AC"/>
    <w:rsid w:val="00093DFF"/>
    <w:rsid w:val="001939DA"/>
    <w:rsid w:val="001A3053"/>
    <w:rsid w:val="00237A57"/>
    <w:rsid w:val="0045747B"/>
    <w:rsid w:val="00486002"/>
    <w:rsid w:val="006650AC"/>
    <w:rsid w:val="008F38E9"/>
    <w:rsid w:val="00995D60"/>
    <w:rsid w:val="00A7534E"/>
    <w:rsid w:val="00AA682A"/>
    <w:rsid w:val="00B45D99"/>
    <w:rsid w:val="00C00EFE"/>
    <w:rsid w:val="00FB50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983A4C8-FB20-4119-9EF6-E7A27E925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939DA"/>
    <w:rPr>
      <w:rFonts w:eastAsia="MS Mincho" w:cs="Arial"/>
      <w:sz w:val="22"/>
      <w:szCs w:val="22"/>
      <w:lang w:eastAsia="ja-JP"/>
    </w:rPr>
  </w:style>
  <w:style w:type="character" w:customStyle="1" w:styleId="NoSpacingChar">
    <w:name w:val="No Spacing Char"/>
    <w:link w:val="NoSpacing"/>
    <w:uiPriority w:val="1"/>
    <w:rsid w:val="001939DA"/>
    <w:rPr>
      <w:rFonts w:eastAsia="MS Mincho" w:cs="Arial"/>
      <w:sz w:val="22"/>
      <w:szCs w:val="22"/>
      <w:lang w:eastAsia="ja-JP"/>
    </w:rPr>
  </w:style>
  <w:style w:type="paragraph" w:styleId="BalloonText">
    <w:name w:val="Balloon Text"/>
    <w:basedOn w:val="Normal"/>
    <w:link w:val="BalloonTextChar"/>
    <w:uiPriority w:val="99"/>
    <w:semiHidden/>
    <w:unhideWhenUsed/>
    <w:rsid w:val="001939D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939DA"/>
    <w:rPr>
      <w:rFonts w:ascii="Tahoma" w:hAnsi="Tahoma" w:cs="Tahoma"/>
      <w:sz w:val="16"/>
      <w:szCs w:val="16"/>
    </w:rPr>
  </w:style>
  <w:style w:type="paragraph" w:styleId="Header">
    <w:name w:val="header"/>
    <w:basedOn w:val="Normal"/>
    <w:link w:val="HeaderChar"/>
    <w:uiPriority w:val="99"/>
    <w:unhideWhenUsed/>
    <w:rsid w:val="001939DA"/>
    <w:pPr>
      <w:tabs>
        <w:tab w:val="center" w:pos="4680"/>
        <w:tab w:val="right" w:pos="9360"/>
      </w:tabs>
    </w:pPr>
  </w:style>
  <w:style w:type="character" w:customStyle="1" w:styleId="HeaderChar">
    <w:name w:val="Header Char"/>
    <w:link w:val="Header"/>
    <w:uiPriority w:val="99"/>
    <w:rsid w:val="001939DA"/>
    <w:rPr>
      <w:sz w:val="22"/>
      <w:szCs w:val="22"/>
    </w:rPr>
  </w:style>
  <w:style w:type="paragraph" w:styleId="Footer">
    <w:name w:val="footer"/>
    <w:basedOn w:val="Normal"/>
    <w:link w:val="FooterChar"/>
    <w:uiPriority w:val="99"/>
    <w:unhideWhenUsed/>
    <w:rsid w:val="001939DA"/>
    <w:pPr>
      <w:tabs>
        <w:tab w:val="center" w:pos="4680"/>
        <w:tab w:val="right" w:pos="9360"/>
      </w:tabs>
    </w:pPr>
  </w:style>
  <w:style w:type="character" w:customStyle="1" w:styleId="FooterChar">
    <w:name w:val="Footer Char"/>
    <w:link w:val="Footer"/>
    <w:uiPriority w:val="99"/>
    <w:rsid w:val="001939DA"/>
    <w:rPr>
      <w:sz w:val="22"/>
      <w:szCs w:val="22"/>
    </w:rPr>
  </w:style>
  <w:style w:type="character" w:styleId="Hyperlink">
    <w:name w:val="Hyperlink"/>
    <w:uiPriority w:val="99"/>
    <w:unhideWhenUsed/>
    <w:rsid w:val="001939DA"/>
    <w:rPr>
      <w:color w:val="0000FF"/>
      <w:u w:val="single"/>
    </w:rPr>
  </w:style>
  <w:style w:type="paragraph" w:styleId="Subtitle">
    <w:name w:val="Subtitle"/>
    <w:basedOn w:val="Normal"/>
    <w:next w:val="Normal"/>
    <w:link w:val="SubtitleChar"/>
    <w:uiPriority w:val="11"/>
    <w:qFormat/>
    <w:rsid w:val="001939DA"/>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1939DA"/>
    <w:rPr>
      <w:rFonts w:ascii="Cambria" w:eastAsia="Times New Roman" w:hAnsi="Cambria" w:cs="Times New Roman"/>
      <w:sz w:val="24"/>
      <w:szCs w:val="24"/>
    </w:rPr>
  </w:style>
  <w:style w:type="character" w:styleId="IntenseEmphasis">
    <w:name w:val="Intense Emphasis"/>
    <w:uiPriority w:val="21"/>
    <w:qFormat/>
    <w:rsid w:val="00237A57"/>
    <w:rPr>
      <w:b/>
      <w:bCs/>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872710">
      <w:bodyDiv w:val="1"/>
      <w:marLeft w:val="0"/>
      <w:marRight w:val="0"/>
      <w:marTop w:val="0"/>
      <w:marBottom w:val="0"/>
      <w:divBdr>
        <w:top w:val="none" w:sz="0" w:space="0" w:color="auto"/>
        <w:left w:val="none" w:sz="0" w:space="0" w:color="auto"/>
        <w:bottom w:val="none" w:sz="0" w:space="0" w:color="auto"/>
        <w:right w:val="none" w:sz="0" w:space="0" w:color="auto"/>
      </w:divBdr>
      <w:divsChild>
        <w:div w:id="755708571">
          <w:marLeft w:val="0"/>
          <w:marRight w:val="0"/>
          <w:marTop w:val="0"/>
          <w:marBottom w:val="0"/>
          <w:divBdr>
            <w:top w:val="none" w:sz="0" w:space="0" w:color="auto"/>
            <w:left w:val="none" w:sz="0" w:space="0" w:color="auto"/>
            <w:bottom w:val="none" w:sz="0" w:space="0" w:color="auto"/>
            <w:right w:val="none" w:sz="0" w:space="0" w:color="auto"/>
          </w:divBdr>
          <w:divsChild>
            <w:div w:id="2010326663">
              <w:marLeft w:val="0"/>
              <w:marRight w:val="0"/>
              <w:marTop w:val="0"/>
              <w:marBottom w:val="0"/>
              <w:divBdr>
                <w:top w:val="none" w:sz="0" w:space="0" w:color="auto"/>
                <w:left w:val="none" w:sz="0" w:space="0" w:color="auto"/>
                <w:bottom w:val="none" w:sz="0" w:space="0" w:color="auto"/>
                <w:right w:val="none" w:sz="0" w:space="0" w:color="auto"/>
              </w:divBdr>
            </w:div>
          </w:divsChild>
        </w:div>
        <w:div w:id="1097366583">
          <w:marLeft w:val="0"/>
          <w:marRight w:val="0"/>
          <w:marTop w:val="0"/>
          <w:marBottom w:val="0"/>
          <w:divBdr>
            <w:top w:val="none" w:sz="0" w:space="0" w:color="auto"/>
            <w:left w:val="none" w:sz="0" w:space="0" w:color="auto"/>
            <w:bottom w:val="none" w:sz="0" w:space="0" w:color="auto"/>
            <w:right w:val="none" w:sz="0" w:space="0" w:color="auto"/>
          </w:divBdr>
          <w:divsChild>
            <w:div w:id="1749882520">
              <w:marLeft w:val="0"/>
              <w:marRight w:val="0"/>
              <w:marTop w:val="0"/>
              <w:marBottom w:val="0"/>
              <w:divBdr>
                <w:top w:val="none" w:sz="0" w:space="0" w:color="auto"/>
                <w:left w:val="none" w:sz="0" w:space="0" w:color="auto"/>
                <w:bottom w:val="none" w:sz="0" w:space="0" w:color="auto"/>
                <w:right w:val="none" w:sz="0" w:space="0" w:color="auto"/>
              </w:divBdr>
            </w:div>
            <w:div w:id="189376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756028">
      <w:bodyDiv w:val="1"/>
      <w:marLeft w:val="0"/>
      <w:marRight w:val="0"/>
      <w:marTop w:val="0"/>
      <w:marBottom w:val="0"/>
      <w:divBdr>
        <w:top w:val="none" w:sz="0" w:space="0" w:color="auto"/>
        <w:left w:val="none" w:sz="0" w:space="0" w:color="auto"/>
        <w:bottom w:val="none" w:sz="0" w:space="0" w:color="auto"/>
        <w:right w:val="none" w:sz="0" w:space="0" w:color="auto"/>
      </w:divBdr>
    </w:div>
    <w:div w:id="1516384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hodan\Dropbox\IE%20Collateral\2016\7.%20Misc\Templates\Multi%20pag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0B9020-B37F-4606-9EFB-3108AF791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Multi page template</Template>
  <TotalTime>3</TotalTime>
  <Pages>3</Pages>
  <Words>347</Words>
  <Characters>1980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2323</CharactersWithSpaces>
  <SharedDoc>false</SharedDoc>
  <HLinks>
    <vt:vector size="12" baseType="variant">
      <vt:variant>
        <vt:i4>3604509</vt:i4>
      </vt:variant>
      <vt:variant>
        <vt:i4>3</vt:i4>
      </vt:variant>
      <vt:variant>
        <vt:i4>0</vt:i4>
      </vt:variant>
      <vt:variant>
        <vt:i4>5</vt:i4>
      </vt:variant>
      <vt:variant>
        <vt:lpwstr>mailto:info@IndexEngines.com</vt:lpwstr>
      </vt:variant>
      <vt:variant>
        <vt:lpwstr/>
      </vt:variant>
      <vt:variant>
        <vt:i4>5374026</vt:i4>
      </vt:variant>
      <vt:variant>
        <vt:i4>0</vt:i4>
      </vt:variant>
      <vt:variant>
        <vt:i4>0</vt:i4>
      </vt:variant>
      <vt:variant>
        <vt:i4>5</vt:i4>
      </vt:variant>
      <vt:variant>
        <vt:lpwstr>http://www.indexengines.com/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Chodan</dc:creator>
  <cp:keywords/>
  <cp:lastModifiedBy>Melissa Romillo</cp:lastModifiedBy>
  <cp:revision>1</cp:revision>
  <dcterms:created xsi:type="dcterms:W3CDTF">2017-04-06T19:26:00Z</dcterms:created>
  <dcterms:modified xsi:type="dcterms:W3CDTF">2017-04-06T19:29:00Z</dcterms:modified>
</cp:coreProperties>
</file>